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385A" w14:textId="77777777" w:rsidR="004221AD" w:rsidRDefault="004221AD" w:rsidP="005B4BFA">
      <w:pPr>
        <w:pStyle w:val="Photo"/>
        <w:jc w:val="left"/>
      </w:pPr>
      <w:bookmarkStart w:id="0" w:name="_Toc321147149"/>
      <w:bookmarkStart w:id="1" w:name="_Toc318188227"/>
      <w:bookmarkStart w:id="2" w:name="_Toc318188327"/>
      <w:bookmarkStart w:id="3" w:name="_Toc318189312"/>
      <w:bookmarkStart w:id="4" w:name="_Toc321147011"/>
    </w:p>
    <w:bookmarkEnd w:id="0"/>
    <w:bookmarkEnd w:id="1"/>
    <w:bookmarkEnd w:id="2"/>
    <w:bookmarkEnd w:id="3"/>
    <w:bookmarkEnd w:id="4"/>
    <w:p w14:paraId="6E2583DC" w14:textId="15C65062" w:rsidR="008A5BBF" w:rsidRPr="004359C4" w:rsidRDefault="008A5BBF" w:rsidP="004359C4">
      <w:pPr>
        <w:pStyle w:val="Heading1"/>
        <w:jc w:val="center"/>
        <w:rPr>
          <w:rFonts w:ascii="Arial" w:hAnsi="Arial" w:cs="Arial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37A89168" wp14:editId="58DF1DBE">
            <wp:extent cx="5486400" cy="1003300"/>
            <wp:effectExtent l="0" t="0" r="0" b="6350"/>
            <wp:docPr id="1077183404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D1600" w14:textId="40FCA7B4" w:rsidR="00FF7D99" w:rsidRPr="00264D7F" w:rsidRDefault="005A63B1" w:rsidP="008A5BBF">
      <w:pPr>
        <w:pStyle w:val="Heading1"/>
        <w:jc w:val="center"/>
        <w:rPr>
          <w:rFonts w:ascii="Arial" w:hAnsi="Arial" w:cs="Arial"/>
        </w:rPr>
      </w:pPr>
      <w:bookmarkStart w:id="5" w:name="_2025_–_2026"/>
      <w:bookmarkStart w:id="6" w:name="_Toc238581844"/>
      <w:bookmarkEnd w:id="5"/>
      <w:r>
        <w:rPr>
          <w:rFonts w:ascii="Arial" w:hAnsi="Arial" w:cs="Arial"/>
        </w:rPr>
        <w:t>2026</w:t>
      </w:r>
      <w:r w:rsidR="00D92ED9" w:rsidRPr="00264D7F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2027</w:t>
      </w:r>
      <w:r w:rsidR="00D92ED9" w:rsidRPr="00264D7F">
        <w:rPr>
          <w:rFonts w:ascii="Arial" w:hAnsi="Arial" w:cs="Arial"/>
        </w:rPr>
        <w:t xml:space="preserve"> </w:t>
      </w:r>
      <w:r w:rsidR="006B3A4C" w:rsidRPr="00264D7F">
        <w:rPr>
          <w:rFonts w:ascii="Arial" w:hAnsi="Arial" w:cs="Arial"/>
        </w:rPr>
        <w:t xml:space="preserve">Banking Insurance and Registration </w:t>
      </w:r>
      <w:r w:rsidR="00D92ED9" w:rsidRPr="00264D7F">
        <w:rPr>
          <w:rFonts w:ascii="Arial" w:hAnsi="Arial" w:cs="Arial"/>
        </w:rPr>
        <w:t>Form</w:t>
      </w:r>
      <w:bookmarkEnd w:id="6"/>
    </w:p>
    <w:p w14:paraId="14C67171" w14:textId="25D57076" w:rsidR="00886CFF" w:rsidRPr="00264D7F" w:rsidRDefault="002E5241" w:rsidP="002E5241">
      <w:pPr>
        <w:rPr>
          <w:rFonts w:ascii="Arial" w:hAnsi="Arial" w:cs="Arial"/>
          <w:lang w:val="en-CA"/>
        </w:rPr>
      </w:pPr>
      <w:r w:rsidRPr="00264D7F">
        <w:rPr>
          <w:rFonts w:ascii="Arial" w:hAnsi="Arial" w:cs="Arial"/>
        </w:rPr>
        <w:t xml:space="preserve">Send the form to </w:t>
      </w:r>
      <w:r w:rsidRPr="00264D7F">
        <w:rPr>
          <w:rFonts w:ascii="Arial" w:hAnsi="Arial" w:cs="Arial"/>
          <w:b/>
          <w:u w:val="single"/>
        </w:rPr>
        <w:t>financials@o5pba.ca</w:t>
      </w:r>
      <w:r w:rsidRPr="00264D7F">
        <w:rPr>
          <w:rFonts w:ascii="Arial" w:hAnsi="Arial" w:cs="Arial"/>
        </w:rPr>
        <w:t xml:space="preserve"> to qualify for incentive points. </w:t>
      </w:r>
    </w:p>
    <w:p w14:paraId="38256612" w14:textId="7381AD6D" w:rsidR="00FF7D99" w:rsidRPr="00264D7F" w:rsidRDefault="00FF7D99" w:rsidP="00FF7D99">
      <w:pPr>
        <w:jc w:val="both"/>
        <w:rPr>
          <w:rFonts w:ascii="Arial" w:hAnsi="Arial" w:cs="Arial"/>
          <w:u w:val="single"/>
          <w:lang w:val="en-CA"/>
        </w:rPr>
      </w:pPr>
      <w:r w:rsidRPr="00264D7F">
        <w:rPr>
          <w:rFonts w:ascii="Arial" w:hAnsi="Arial" w:cs="Arial"/>
          <w:lang w:val="en-CA"/>
        </w:rPr>
        <w:t xml:space="preserve">ZONE / DC ASSOCIATION: </w:t>
      </w:r>
      <w:r w:rsidRPr="00264D7F">
        <w:rPr>
          <w:rFonts w:ascii="Arial" w:hAnsi="Arial" w:cs="Arial"/>
          <w:u w:val="single"/>
          <w:lang w:val="en-CA"/>
        </w:rPr>
        <w:tab/>
      </w:r>
      <w:r w:rsidRPr="00264D7F">
        <w:rPr>
          <w:rFonts w:ascii="Arial" w:hAnsi="Arial" w:cs="Arial"/>
          <w:u w:val="single"/>
          <w:lang w:val="en-CA"/>
        </w:rPr>
        <w:tab/>
      </w:r>
      <w:r w:rsidRPr="00264D7F">
        <w:rPr>
          <w:rFonts w:ascii="Arial" w:hAnsi="Arial" w:cs="Arial"/>
          <w:u w:val="single"/>
          <w:lang w:val="en-CA"/>
        </w:rPr>
        <w:tab/>
      </w:r>
      <w:r w:rsidRPr="00264D7F">
        <w:rPr>
          <w:rFonts w:ascii="Arial" w:hAnsi="Arial" w:cs="Arial"/>
          <w:u w:val="single"/>
          <w:lang w:val="en-CA"/>
        </w:rPr>
        <w:tab/>
      </w:r>
      <w:r w:rsidRPr="00264D7F">
        <w:rPr>
          <w:rFonts w:ascii="Arial" w:hAnsi="Arial" w:cs="Arial"/>
          <w:u w:val="single"/>
          <w:lang w:val="en-CA"/>
        </w:rPr>
        <w:tab/>
      </w:r>
      <w:r w:rsidRPr="00264D7F">
        <w:rPr>
          <w:rFonts w:ascii="Arial" w:hAnsi="Arial" w:cs="Arial"/>
          <w:u w:val="single"/>
          <w:lang w:val="en-CA"/>
        </w:rPr>
        <w:tab/>
      </w:r>
      <w:r w:rsidRPr="00264D7F">
        <w:rPr>
          <w:rFonts w:ascii="Arial" w:hAnsi="Arial" w:cs="Arial"/>
          <w:u w:val="single"/>
          <w:lang w:val="en-CA"/>
        </w:rPr>
        <w:tab/>
      </w:r>
      <w:r w:rsidRPr="00264D7F">
        <w:rPr>
          <w:rFonts w:ascii="Arial" w:hAnsi="Arial" w:cs="Arial"/>
          <w:u w:val="single"/>
          <w:lang w:val="en-CA"/>
        </w:rPr>
        <w:tab/>
      </w:r>
    </w:p>
    <w:p w14:paraId="0A9048C6" w14:textId="380D7480" w:rsidR="00FF7D99" w:rsidRPr="00264D7F" w:rsidRDefault="00FF7D99" w:rsidP="00FF7D99">
      <w:pPr>
        <w:rPr>
          <w:rFonts w:ascii="Arial" w:hAnsi="Arial" w:cs="Arial"/>
          <w:i/>
          <w:sz w:val="28"/>
        </w:rPr>
      </w:pPr>
      <w:r w:rsidRPr="00264D7F">
        <w:rPr>
          <w:rFonts w:ascii="Arial" w:hAnsi="Arial" w:cs="Arial"/>
          <w:i/>
          <w:sz w:val="28"/>
        </w:rPr>
        <w:t>WE CONFIRM THAT NO TWO SIGNING OFFICERS OF ONE FAMILY WILL SIGN ANY DOCUMENTS FOR THE ASSOCIATION TOGETHER.</w:t>
      </w:r>
    </w:p>
    <w:p w14:paraId="4F360DFC" w14:textId="5BE3C268" w:rsidR="00FF7D99" w:rsidRPr="00264D7F" w:rsidRDefault="00FF7D99" w:rsidP="00FF7D99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PRESIDENT’S SIGNATURE: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67C34AB2" w14:textId="4BA5EABE" w:rsidR="00FF7D99" w:rsidRPr="00264D7F" w:rsidRDefault="00FF7D99" w:rsidP="00FF7D99">
      <w:pPr>
        <w:rPr>
          <w:rFonts w:ascii="Arial" w:hAnsi="Arial" w:cs="Arial"/>
          <w:u w:val="single"/>
        </w:rPr>
      </w:pPr>
      <w:r w:rsidRPr="00264D7F">
        <w:rPr>
          <w:rFonts w:ascii="Arial" w:hAnsi="Arial" w:cs="Arial"/>
        </w:rPr>
        <w:t xml:space="preserve">TREASURER’S SIGNATURE: </w:t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  <w:r w:rsidRPr="00264D7F">
        <w:rPr>
          <w:rFonts w:ascii="Arial" w:hAnsi="Arial" w:cs="Arial"/>
          <w:u w:val="single"/>
        </w:rPr>
        <w:tab/>
      </w:r>
    </w:p>
    <w:p w14:paraId="1BABD405" w14:textId="6143E141" w:rsidR="00AA2EAE" w:rsidRPr="00264D7F" w:rsidRDefault="00AA2EAE" w:rsidP="00AA2EAE">
      <w:pPr>
        <w:jc w:val="center"/>
        <w:rPr>
          <w:rFonts w:ascii="Arial" w:hAnsi="Arial" w:cs="Arial"/>
          <w:b/>
        </w:rPr>
      </w:pPr>
      <w:r w:rsidRPr="00264D7F">
        <w:rPr>
          <w:rFonts w:ascii="Arial" w:hAnsi="Arial" w:cs="Arial"/>
          <w:b/>
        </w:rPr>
        <w:t>Please neatly print or type the information requested below.</w:t>
      </w:r>
      <w:r w:rsidR="007875BC" w:rsidRPr="00264D7F">
        <w:rPr>
          <w:rFonts w:ascii="Arial" w:hAnsi="Arial" w:cs="Arial"/>
          <w:b/>
        </w:rPr>
        <w:t xml:space="preserve"> Use an additional sheet if necessary.</w:t>
      </w:r>
    </w:p>
    <w:p w14:paraId="29F1975D" w14:textId="4A04ED18" w:rsidR="00AA2EAE" w:rsidRPr="00264D7F" w:rsidRDefault="00AA2EAE" w:rsidP="00AA2EAE">
      <w:pPr>
        <w:jc w:val="center"/>
        <w:rPr>
          <w:rFonts w:ascii="Arial" w:hAnsi="Arial" w:cs="Arial"/>
          <w:b/>
        </w:rPr>
      </w:pPr>
      <w:r w:rsidRPr="00264D7F">
        <w:rPr>
          <w:rFonts w:ascii="Arial" w:hAnsi="Arial" w:cs="Arial"/>
          <w:b/>
        </w:rPr>
        <w:t>(Note</w:t>
      </w:r>
      <w:r w:rsidR="00211FD4" w:rsidRPr="00264D7F">
        <w:rPr>
          <w:rFonts w:ascii="Arial" w:hAnsi="Arial" w:cs="Arial"/>
          <w:b/>
        </w:rPr>
        <w:t>: Even</w:t>
      </w:r>
      <w:r w:rsidRPr="00264D7F">
        <w:rPr>
          <w:rFonts w:ascii="Arial" w:hAnsi="Arial" w:cs="Arial"/>
          <w:b/>
        </w:rPr>
        <w:t xml:space="preserve"> if you file this report electronically, a hard copy must be filed with the office showing original signatures </w:t>
      </w:r>
      <w:r w:rsidRPr="00264D7F">
        <w:rPr>
          <w:rFonts w:ascii="Arial" w:hAnsi="Arial" w:cs="Arial"/>
          <w:b/>
          <w:i/>
          <w:iCs/>
          <w:u w:val="single"/>
        </w:rPr>
        <w:t>IN ORDER TO COMPLY WITH INSURANCE GUIDELINES</w:t>
      </w:r>
      <w:r w:rsidRPr="00264D7F">
        <w:rPr>
          <w:rFonts w:ascii="Arial" w:hAnsi="Arial" w:cs="Arial"/>
          <w:b/>
        </w:rPr>
        <w:t>)</w:t>
      </w:r>
    </w:p>
    <w:p w14:paraId="34489291" w14:textId="54C0F386" w:rsidR="00AA2EAE" w:rsidRPr="001A4991" w:rsidRDefault="00AA2EAE" w:rsidP="00AA2EAE">
      <w:pPr>
        <w:rPr>
          <w:rFonts w:ascii="Arial" w:hAnsi="Arial" w:cs="Arial"/>
          <w:b/>
          <w:sz w:val="16"/>
          <w:szCs w:val="16"/>
        </w:rPr>
      </w:pPr>
      <w:r w:rsidRPr="00264D7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F2B9EF6" wp14:editId="261FF7AE">
                <wp:simplePos x="0" y="0"/>
                <wp:positionH relativeFrom="margin">
                  <wp:align>center</wp:align>
                </wp:positionH>
                <wp:positionV relativeFrom="paragraph">
                  <wp:posOffset>68580</wp:posOffset>
                </wp:positionV>
                <wp:extent cx="6229350" cy="2176780"/>
                <wp:effectExtent l="0" t="0" r="19050" b="13970"/>
                <wp:wrapNone/>
                <wp:docPr id="204725711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0" cy="2176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3C3D7D" w14:textId="77777777" w:rsidR="00AA2EAE" w:rsidRDefault="00AA2EAE" w:rsidP="00AA2EAE">
                            <w:pPr>
                              <w:pStyle w:val="Heading3"/>
                              <w:jc w:val="center"/>
                            </w:pPr>
                          </w:p>
                          <w:p w14:paraId="2895B65F" w14:textId="1E274C59" w:rsidR="00AA2EAE" w:rsidRPr="00D92ED9" w:rsidRDefault="00BE6A7D" w:rsidP="00AA2EAE">
                            <w:r>
                              <w:t xml:space="preserve"> </w:t>
                            </w:r>
                            <w:r w:rsidR="00AA2EAE" w:rsidRPr="00D92ED9">
                              <w:t xml:space="preserve">ACCOUNT NAME: </w:t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t xml:space="preserve"> </w:t>
                            </w:r>
                          </w:p>
                          <w:p w14:paraId="2464DD4E" w14:textId="64A8BDA2" w:rsidR="00AA2EAE" w:rsidRPr="00D92ED9" w:rsidRDefault="00BE6A7D" w:rsidP="00AA2EAE">
                            <w:pPr>
                              <w:rPr>
                                <w:u w:val="single"/>
                              </w:rPr>
                            </w:pPr>
                            <w:r w:rsidRPr="00D92ED9">
                              <w:t xml:space="preserve"> </w:t>
                            </w:r>
                            <w:r w:rsidR="00AA2EAE" w:rsidRPr="00D92ED9">
                              <w:t xml:space="preserve">ACCOUNT NUMBER: </w:t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</w:r>
                            <w:r w:rsidR="00AA2EAE" w:rsidRPr="00D92ED9">
                              <w:t xml:space="preserve">BANK TRANSIT &amp; ROUTING # </w:t>
                            </w:r>
                            <w:r w:rsidR="00AA2EAE" w:rsidRPr="00D92ED9">
                              <w:rPr>
                                <w:u w:val="single"/>
                              </w:rPr>
                              <w:tab/>
                              <w:t>______</w:t>
                            </w:r>
                          </w:p>
                          <w:p w14:paraId="4C8AC5D6" w14:textId="755C2921" w:rsidR="00AA2EAE" w:rsidRPr="004D4D82" w:rsidRDefault="00BE6A7D" w:rsidP="00AA2EAE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D92ED9">
                              <w:rPr>
                                <w:b/>
                              </w:rPr>
                              <w:t xml:space="preserve"> </w:t>
                            </w:r>
                            <w:r w:rsidR="00AA2EAE" w:rsidRPr="004D4D82">
                              <w:rPr>
                                <w:bCs/>
                              </w:rPr>
                              <w:t xml:space="preserve">NAME OF BANK: </w:t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</w:rPr>
                              <w:t xml:space="preserve"> MANAGER’S NAME: </w:t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D92ED9" w:rsidRPr="004D4D82">
                              <w:rPr>
                                <w:bCs/>
                                <w:u w:val="single"/>
                              </w:rPr>
                              <w:t>______</w:t>
                            </w:r>
                          </w:p>
                          <w:p w14:paraId="28E5BF64" w14:textId="1C9118A2" w:rsidR="00AA2EAE" w:rsidRPr="004D4D82" w:rsidRDefault="00BE6A7D" w:rsidP="00AA2EAE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4D4D82">
                              <w:rPr>
                                <w:bCs/>
                              </w:rPr>
                              <w:t xml:space="preserve"> </w:t>
                            </w:r>
                            <w:r w:rsidR="00AA2EAE" w:rsidRPr="004D4D82">
                              <w:rPr>
                                <w:bCs/>
                              </w:rPr>
                              <w:t xml:space="preserve">BRANCH STREET ADDRESS: </w:t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</w:p>
                          <w:p w14:paraId="10EC28C3" w14:textId="056AD120" w:rsidR="00AA2EAE" w:rsidRPr="004D4D82" w:rsidRDefault="00BE6A7D" w:rsidP="00AA2EAE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4D4D82">
                              <w:rPr>
                                <w:bCs/>
                              </w:rPr>
                              <w:t xml:space="preserve"> </w:t>
                            </w:r>
                            <w:r w:rsidR="00AA2EAE" w:rsidRPr="004D4D82">
                              <w:rPr>
                                <w:bCs/>
                              </w:rPr>
                              <w:t xml:space="preserve">CITY: </w:t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</w:rPr>
                              <w:t xml:space="preserve"> POSTAL CODE: </w:t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</w:rPr>
                              <w:t xml:space="preserve">TELEPHONE: </w:t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AA2EAE"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</w:p>
                          <w:p w14:paraId="4EE4749D" w14:textId="77777777" w:rsidR="00AA2EAE" w:rsidRDefault="00AA2EAE" w:rsidP="00AA2EAE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14:paraId="2D5A9895" w14:textId="77777777" w:rsidR="00AA2EAE" w:rsidRPr="00393666" w:rsidRDefault="00AA2EAE" w:rsidP="00AA2EA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SIGNING OFFICERS: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</w:p>
                          <w:p w14:paraId="079C550A" w14:textId="77777777" w:rsidR="00AA2EAE" w:rsidRDefault="00AA2EAE" w:rsidP="00AA2EAE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14:paraId="137709FF" w14:textId="77777777" w:rsidR="00AA2EAE" w:rsidRDefault="00AA2EAE" w:rsidP="00AA2EAE">
                            <w:pPr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  <w:t xml:space="preserve">       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</w:p>
                          <w:p w14:paraId="58C7394D" w14:textId="77777777" w:rsidR="00AA2EAE" w:rsidRDefault="00AA2EAE" w:rsidP="00AA2EAE">
                            <w:pPr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14:paraId="6DEE2B9E" w14:textId="77777777" w:rsidR="00AA2EAE" w:rsidRDefault="00AA2EAE" w:rsidP="00AA2EAE">
                            <w:pPr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14:paraId="650C34C6" w14:textId="77777777" w:rsidR="00AA2EAE" w:rsidRPr="00393666" w:rsidRDefault="00AA2EAE" w:rsidP="00AA2EAE">
                            <w:pPr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14:paraId="20516AD2" w14:textId="77777777" w:rsidR="00AA2EAE" w:rsidRDefault="00AA2EAE" w:rsidP="00AA2EAE"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  <w:t xml:space="preserve">       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  <w:t xml:space="preserve">    ______________________________           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B9EF6" id="Rectangle 6" o:spid="_x0000_s1026" style="position:absolute;margin-left:0;margin-top:5.4pt;width:490.5pt;height:171.4pt;z-index:2516362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" filled="f" fillcolor="#f2f2f2">
                <v:textbox inset="0,0,0,0">
                  <w:txbxContent>
                    <w:p w14:paraId="033C3D7D" w14:textId="77777777" w:rsidR="00AA2EAE" w:rsidRDefault="00AA2EAE" w:rsidP="00AA2EAE">
                      <w:pPr>
                        <w:pStyle w:val="Heading3"/>
                        <w:jc w:val="center"/>
                      </w:pPr>
                    </w:p>
                    <w:p w14:paraId="2895B65F" w14:textId="1E274C59" w:rsidR="00AA2EAE" w:rsidRPr="00D92ED9" w:rsidRDefault="00BE6A7D" w:rsidP="00AA2EAE">
                      <w:r>
                        <w:t xml:space="preserve"> </w:t>
                      </w:r>
                      <w:r w:rsidR="00AA2EAE" w:rsidRPr="00D92ED9">
                        <w:t xml:space="preserve">ACCOUNT NAME: </w:t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t xml:space="preserve"> </w:t>
                      </w:r>
                    </w:p>
                    <w:p w14:paraId="2464DD4E" w14:textId="64A8BDA2" w:rsidR="00AA2EAE" w:rsidRPr="00D92ED9" w:rsidRDefault="00BE6A7D" w:rsidP="00AA2EAE">
                      <w:pPr>
                        <w:rPr>
                          <w:u w:val="single"/>
                        </w:rPr>
                      </w:pPr>
                      <w:r w:rsidRPr="00D92ED9">
                        <w:t xml:space="preserve"> </w:t>
                      </w:r>
                      <w:r w:rsidR="00AA2EAE" w:rsidRPr="00D92ED9">
                        <w:t xml:space="preserve">ACCOUNT NUMBER: </w:t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rPr>
                          <w:u w:val="single"/>
                        </w:rPr>
                        <w:tab/>
                      </w:r>
                      <w:r w:rsidR="00AA2EAE" w:rsidRPr="00D92ED9">
                        <w:t xml:space="preserve">BANK TRANSIT &amp; ROUTING # </w:t>
                      </w:r>
                      <w:r w:rsidR="00AA2EAE" w:rsidRPr="00D92ED9">
                        <w:rPr>
                          <w:u w:val="single"/>
                        </w:rPr>
                        <w:tab/>
                        <w:t>______</w:t>
                      </w:r>
                    </w:p>
                    <w:p w14:paraId="4C8AC5D6" w14:textId="755C2921" w:rsidR="00AA2EAE" w:rsidRPr="004D4D82" w:rsidRDefault="00BE6A7D" w:rsidP="00AA2EAE">
                      <w:pPr>
                        <w:rPr>
                          <w:bCs/>
                          <w:u w:val="single"/>
                        </w:rPr>
                      </w:pPr>
                      <w:r w:rsidRPr="00D92ED9">
                        <w:rPr>
                          <w:b/>
                        </w:rPr>
                        <w:t xml:space="preserve"> </w:t>
                      </w:r>
                      <w:r w:rsidR="00AA2EAE" w:rsidRPr="004D4D82">
                        <w:rPr>
                          <w:bCs/>
                        </w:rPr>
                        <w:t xml:space="preserve">NAME OF BANK: </w:t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</w:rPr>
                        <w:t xml:space="preserve"> MANAGER’S NAME: </w:t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D92ED9" w:rsidRPr="004D4D82">
                        <w:rPr>
                          <w:bCs/>
                          <w:u w:val="single"/>
                        </w:rPr>
                        <w:t>______</w:t>
                      </w:r>
                    </w:p>
                    <w:p w14:paraId="28E5BF64" w14:textId="1C9118A2" w:rsidR="00AA2EAE" w:rsidRPr="004D4D82" w:rsidRDefault="00BE6A7D" w:rsidP="00AA2EAE">
                      <w:pPr>
                        <w:rPr>
                          <w:bCs/>
                          <w:u w:val="single"/>
                        </w:rPr>
                      </w:pPr>
                      <w:r w:rsidRPr="004D4D82">
                        <w:rPr>
                          <w:bCs/>
                        </w:rPr>
                        <w:t xml:space="preserve"> </w:t>
                      </w:r>
                      <w:r w:rsidR="00AA2EAE" w:rsidRPr="004D4D82">
                        <w:rPr>
                          <w:bCs/>
                        </w:rPr>
                        <w:t xml:space="preserve">BRANCH STREET ADDRESS: </w:t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</w:p>
                    <w:p w14:paraId="10EC28C3" w14:textId="056AD120" w:rsidR="00AA2EAE" w:rsidRPr="004D4D82" w:rsidRDefault="00BE6A7D" w:rsidP="00AA2EAE">
                      <w:pPr>
                        <w:rPr>
                          <w:bCs/>
                          <w:u w:val="single"/>
                        </w:rPr>
                      </w:pPr>
                      <w:r w:rsidRPr="004D4D82">
                        <w:rPr>
                          <w:bCs/>
                        </w:rPr>
                        <w:t xml:space="preserve"> </w:t>
                      </w:r>
                      <w:r w:rsidR="00AA2EAE" w:rsidRPr="004D4D82">
                        <w:rPr>
                          <w:bCs/>
                        </w:rPr>
                        <w:t xml:space="preserve">CITY: </w:t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</w:rPr>
                        <w:t xml:space="preserve"> POSTAL CODE: </w:t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</w:rPr>
                        <w:t xml:space="preserve">TELEPHONE: </w:t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  <w:r w:rsidR="00AA2EAE" w:rsidRPr="004D4D82">
                        <w:rPr>
                          <w:bCs/>
                          <w:u w:val="single"/>
                        </w:rPr>
                        <w:tab/>
                      </w:r>
                    </w:p>
                    <w:p w14:paraId="4EE4749D" w14:textId="77777777" w:rsidR="00AA2EAE" w:rsidRDefault="00AA2EAE" w:rsidP="00AA2EAE">
                      <w:pPr>
                        <w:rPr>
                          <w:rFonts w:ascii="Arial" w:hAnsi="Arial"/>
                          <w:b/>
                        </w:rPr>
                      </w:pPr>
                    </w:p>
                    <w:p w14:paraId="2D5A9895" w14:textId="77777777" w:rsidR="00AA2EAE" w:rsidRPr="00393666" w:rsidRDefault="00AA2EAE" w:rsidP="00AA2EAE">
                      <w:pPr>
                        <w:jc w:val="center"/>
                        <w:rPr>
                          <w:rFonts w:ascii="Arial" w:hAnsi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SIGNING OFFICERS: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</w:rPr>
                        <w:t xml:space="preserve">       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</w:p>
                    <w:p w14:paraId="079C550A" w14:textId="77777777" w:rsidR="00AA2EAE" w:rsidRDefault="00AA2EAE" w:rsidP="00AA2EAE">
                      <w:pPr>
                        <w:rPr>
                          <w:rFonts w:ascii="Arial" w:hAnsi="Arial"/>
                          <w:b/>
                        </w:rPr>
                      </w:pPr>
                    </w:p>
                    <w:p w14:paraId="137709FF" w14:textId="77777777" w:rsidR="00AA2EAE" w:rsidRDefault="00AA2EAE" w:rsidP="00AA2EAE">
                      <w:pPr>
                        <w:rPr>
                          <w:rFonts w:ascii="Arial" w:hAnsi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</w:rPr>
                        <w:tab/>
                        <w:t xml:space="preserve">        </w:t>
                      </w:r>
                      <w:r>
                        <w:rPr>
                          <w:rFonts w:ascii="Arial" w:hAnsi="Arial"/>
                          <w:b/>
                        </w:rPr>
                        <w:tab/>
                        <w:t xml:space="preserve">        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</w:rPr>
                        <w:t xml:space="preserve">      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</w:p>
                    <w:p w14:paraId="58C7394D" w14:textId="77777777" w:rsidR="00AA2EAE" w:rsidRDefault="00AA2EAE" w:rsidP="00AA2EAE">
                      <w:pPr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14:paraId="6DEE2B9E" w14:textId="77777777" w:rsidR="00AA2EAE" w:rsidRDefault="00AA2EAE" w:rsidP="00AA2EAE">
                      <w:pPr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14:paraId="650C34C6" w14:textId="77777777" w:rsidR="00AA2EAE" w:rsidRPr="00393666" w:rsidRDefault="00AA2EAE" w:rsidP="00AA2EAE">
                      <w:pPr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14:paraId="20516AD2" w14:textId="77777777" w:rsidR="00AA2EAE" w:rsidRDefault="00AA2EAE" w:rsidP="00AA2EAE">
                      <w:r>
                        <w:rPr>
                          <w:rFonts w:ascii="Arial" w:hAnsi="Arial"/>
                          <w:b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</w:rPr>
                        <w:tab/>
                        <w:t xml:space="preserve">        </w:t>
                      </w:r>
                      <w:r>
                        <w:rPr>
                          <w:rFonts w:ascii="Arial" w:hAnsi="Arial"/>
                          <w:b/>
                        </w:rPr>
                        <w:tab/>
                        <w:t xml:space="preserve">    ______________________________           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D95641" w14:textId="17965D5C" w:rsidR="00060DDF" w:rsidRPr="00264D7F" w:rsidRDefault="00060DDF" w:rsidP="00B83E00">
      <w:pPr>
        <w:rPr>
          <w:rFonts w:ascii="Arial" w:hAnsi="Arial" w:cs="Arial"/>
        </w:rPr>
      </w:pPr>
    </w:p>
    <w:p w14:paraId="52AE8B80" w14:textId="7E883EC7" w:rsidR="00060DDF" w:rsidRPr="00264D7F" w:rsidRDefault="00060DDF">
      <w:pPr>
        <w:rPr>
          <w:rFonts w:ascii="Arial" w:hAnsi="Arial" w:cs="Arial"/>
        </w:rPr>
      </w:pPr>
      <w:r w:rsidRPr="00264D7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EC30C52" wp14:editId="7670C3EA">
                <wp:simplePos x="0" y="0"/>
                <wp:positionH relativeFrom="margin">
                  <wp:align>center</wp:align>
                </wp:positionH>
                <wp:positionV relativeFrom="paragraph">
                  <wp:posOffset>1673225</wp:posOffset>
                </wp:positionV>
                <wp:extent cx="6229350" cy="2176780"/>
                <wp:effectExtent l="0" t="0" r="19050" b="13970"/>
                <wp:wrapNone/>
                <wp:docPr id="57179963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0" cy="2176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0D36E9" w14:textId="77777777" w:rsidR="00060DDF" w:rsidRPr="00D92ED9" w:rsidRDefault="00060DDF" w:rsidP="00060DDF">
                            <w:pPr>
                              <w:pStyle w:val="Heading3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66003A05" w14:textId="77777777" w:rsidR="00060DDF" w:rsidRPr="00D92ED9" w:rsidRDefault="00060DDF" w:rsidP="00060DDF">
                            <w:r w:rsidRPr="00D92ED9">
                              <w:t xml:space="preserve"> ACCOUNT NAME: </w:t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t xml:space="preserve"> </w:t>
                            </w:r>
                          </w:p>
                          <w:p w14:paraId="31BEC68E" w14:textId="77777777" w:rsidR="00060DDF" w:rsidRPr="00D92ED9" w:rsidRDefault="00060DDF" w:rsidP="00060DDF">
                            <w:pPr>
                              <w:rPr>
                                <w:u w:val="single"/>
                              </w:rPr>
                            </w:pPr>
                            <w:r w:rsidRPr="00D92ED9">
                              <w:t xml:space="preserve"> ACCOUNT NUMBER: </w:t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</w:r>
                            <w:r w:rsidRPr="00D92ED9">
                              <w:t xml:space="preserve">BANK TRANSIT &amp; ROUTING # </w:t>
                            </w:r>
                            <w:r w:rsidRPr="00D92ED9">
                              <w:rPr>
                                <w:u w:val="single"/>
                              </w:rPr>
                              <w:tab/>
                              <w:t>______</w:t>
                            </w:r>
                          </w:p>
                          <w:p w14:paraId="7ED40F46" w14:textId="45E30200" w:rsidR="00060DDF" w:rsidRPr="004D4D82" w:rsidRDefault="00060DDF" w:rsidP="00060DDF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4D4D82">
                              <w:rPr>
                                <w:bCs/>
                              </w:rPr>
                              <w:t xml:space="preserve"> NAME OF BANK: </w:t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</w:rPr>
                              <w:t xml:space="preserve"> MANAGER’S NAME: </w:t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="00D92ED9" w:rsidRPr="004D4D82">
                              <w:rPr>
                                <w:bCs/>
                                <w:u w:val="single"/>
                              </w:rPr>
                              <w:t>______</w:t>
                            </w:r>
                          </w:p>
                          <w:p w14:paraId="285ADA88" w14:textId="77777777" w:rsidR="00060DDF" w:rsidRPr="004D4D82" w:rsidRDefault="00060DDF" w:rsidP="00060DDF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4D4D82">
                              <w:rPr>
                                <w:bCs/>
                              </w:rPr>
                              <w:t xml:space="preserve"> BRANCH STREET ADDRESS: </w:t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</w:p>
                          <w:p w14:paraId="407E4EAD" w14:textId="77777777" w:rsidR="00060DDF" w:rsidRPr="004D4D82" w:rsidRDefault="00060DDF" w:rsidP="00060DDF">
                            <w:pPr>
                              <w:rPr>
                                <w:bCs/>
                                <w:u w:val="single"/>
                              </w:rPr>
                            </w:pPr>
                            <w:r w:rsidRPr="004D4D82">
                              <w:rPr>
                                <w:bCs/>
                              </w:rPr>
                              <w:t xml:space="preserve"> CITY: </w:t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</w:rPr>
                              <w:t xml:space="preserve"> POSTAL CODE: </w:t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</w:rPr>
                              <w:t xml:space="preserve">TELEPHONE: </w:t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  <w:r w:rsidRPr="004D4D82">
                              <w:rPr>
                                <w:bCs/>
                                <w:u w:val="single"/>
                              </w:rPr>
                              <w:tab/>
                            </w:r>
                          </w:p>
                          <w:p w14:paraId="489D1053" w14:textId="77777777" w:rsidR="00060DDF" w:rsidRDefault="00060DDF" w:rsidP="00060DDF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14:paraId="4C8812F3" w14:textId="77777777" w:rsidR="00060DDF" w:rsidRPr="00393666" w:rsidRDefault="00060DDF" w:rsidP="00060DDF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SIGNING OFFICERS: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</w:p>
                          <w:p w14:paraId="1B4BC31B" w14:textId="77777777" w:rsidR="00060DDF" w:rsidRDefault="00060DDF" w:rsidP="00060DDF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14:paraId="44889995" w14:textId="77777777" w:rsidR="00060DDF" w:rsidRDefault="00060DDF" w:rsidP="00060DDF">
                            <w:pPr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  <w:t xml:space="preserve">       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</w:p>
                          <w:p w14:paraId="4778BA80" w14:textId="77777777" w:rsidR="00060DDF" w:rsidRDefault="00060DDF" w:rsidP="00060DDF">
                            <w:pPr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14:paraId="7D97A460" w14:textId="77777777" w:rsidR="00060DDF" w:rsidRDefault="00060DDF" w:rsidP="00060DDF">
                            <w:pPr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14:paraId="3D89FBF3" w14:textId="77777777" w:rsidR="00060DDF" w:rsidRPr="00393666" w:rsidRDefault="00060DDF" w:rsidP="00060DDF">
                            <w:pPr>
                              <w:rPr>
                                <w:rFonts w:ascii="Arial" w:hAnsi="Arial"/>
                                <w:b/>
                                <w:u w:val="single"/>
                              </w:rPr>
                            </w:pPr>
                          </w:p>
                          <w:p w14:paraId="71936387" w14:textId="77777777" w:rsidR="00060DDF" w:rsidRDefault="00060DDF" w:rsidP="00060DDF"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  <w:t xml:space="preserve">       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ab/>
                              <w:t xml:space="preserve">    ______________________________           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30C52" id="_x0000_s1027" style="position:absolute;margin-left:0;margin-top:131.75pt;width:490.5pt;height:171.4pt;z-index:251638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" filled="f" fillcolor="#f2f2f2">
                <v:textbox inset="0,0,0,0">
                  <w:txbxContent>
                    <w:p w14:paraId="100D36E9" w14:textId="77777777" w:rsidR="00060DDF" w:rsidRPr="00D92ED9" w:rsidRDefault="00060DDF" w:rsidP="00060DDF">
                      <w:pPr>
                        <w:pStyle w:val="Heading3"/>
                        <w:jc w:val="center"/>
                        <w:rPr>
                          <w:rFonts w:asciiTheme="minorHAnsi" w:hAnsiTheme="minorHAnsi"/>
                        </w:rPr>
                      </w:pPr>
                    </w:p>
                    <w:p w14:paraId="66003A05" w14:textId="77777777" w:rsidR="00060DDF" w:rsidRPr="00D92ED9" w:rsidRDefault="00060DDF" w:rsidP="00060DDF">
                      <w:r w:rsidRPr="00D92ED9">
                        <w:t xml:space="preserve"> ACCOUNT NAME: </w:t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t xml:space="preserve"> </w:t>
                      </w:r>
                    </w:p>
                    <w:p w14:paraId="31BEC68E" w14:textId="77777777" w:rsidR="00060DDF" w:rsidRPr="00D92ED9" w:rsidRDefault="00060DDF" w:rsidP="00060DDF">
                      <w:pPr>
                        <w:rPr>
                          <w:u w:val="single"/>
                        </w:rPr>
                      </w:pPr>
                      <w:r w:rsidRPr="00D92ED9">
                        <w:t xml:space="preserve"> ACCOUNT NUMBER: </w:t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rPr>
                          <w:u w:val="single"/>
                        </w:rPr>
                        <w:tab/>
                      </w:r>
                      <w:r w:rsidRPr="00D92ED9">
                        <w:t xml:space="preserve">BANK TRANSIT &amp; ROUTING # </w:t>
                      </w:r>
                      <w:r w:rsidRPr="00D92ED9">
                        <w:rPr>
                          <w:u w:val="single"/>
                        </w:rPr>
                        <w:tab/>
                        <w:t>______</w:t>
                      </w:r>
                    </w:p>
                    <w:p w14:paraId="7ED40F46" w14:textId="45E30200" w:rsidR="00060DDF" w:rsidRPr="004D4D82" w:rsidRDefault="00060DDF" w:rsidP="00060DDF">
                      <w:pPr>
                        <w:rPr>
                          <w:bCs/>
                          <w:u w:val="single"/>
                        </w:rPr>
                      </w:pPr>
                      <w:r w:rsidRPr="004D4D82">
                        <w:rPr>
                          <w:bCs/>
                        </w:rPr>
                        <w:t xml:space="preserve"> NAME OF BANK: </w:t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</w:rPr>
                        <w:t xml:space="preserve"> MANAGER’S NAME: </w:t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="00D92ED9" w:rsidRPr="004D4D82">
                        <w:rPr>
                          <w:bCs/>
                          <w:u w:val="single"/>
                        </w:rPr>
                        <w:t>______</w:t>
                      </w:r>
                    </w:p>
                    <w:p w14:paraId="285ADA88" w14:textId="77777777" w:rsidR="00060DDF" w:rsidRPr="004D4D82" w:rsidRDefault="00060DDF" w:rsidP="00060DDF">
                      <w:pPr>
                        <w:rPr>
                          <w:bCs/>
                          <w:u w:val="single"/>
                        </w:rPr>
                      </w:pPr>
                      <w:r w:rsidRPr="004D4D82">
                        <w:rPr>
                          <w:bCs/>
                        </w:rPr>
                        <w:t xml:space="preserve"> BRANCH STREET ADDRESS: </w:t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</w:p>
                    <w:p w14:paraId="407E4EAD" w14:textId="77777777" w:rsidR="00060DDF" w:rsidRPr="004D4D82" w:rsidRDefault="00060DDF" w:rsidP="00060DDF">
                      <w:pPr>
                        <w:rPr>
                          <w:bCs/>
                          <w:u w:val="single"/>
                        </w:rPr>
                      </w:pPr>
                      <w:r w:rsidRPr="004D4D82">
                        <w:rPr>
                          <w:bCs/>
                        </w:rPr>
                        <w:t xml:space="preserve"> CITY: </w:t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</w:rPr>
                        <w:t xml:space="preserve"> POSTAL CODE: </w:t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</w:rPr>
                        <w:t xml:space="preserve">TELEPHONE: </w:t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  <w:r w:rsidRPr="004D4D82">
                        <w:rPr>
                          <w:bCs/>
                          <w:u w:val="single"/>
                        </w:rPr>
                        <w:tab/>
                      </w:r>
                    </w:p>
                    <w:p w14:paraId="489D1053" w14:textId="77777777" w:rsidR="00060DDF" w:rsidRDefault="00060DDF" w:rsidP="00060DDF">
                      <w:pPr>
                        <w:rPr>
                          <w:rFonts w:ascii="Arial" w:hAnsi="Arial"/>
                          <w:b/>
                        </w:rPr>
                      </w:pPr>
                    </w:p>
                    <w:p w14:paraId="4C8812F3" w14:textId="77777777" w:rsidR="00060DDF" w:rsidRPr="00393666" w:rsidRDefault="00060DDF" w:rsidP="00060DDF">
                      <w:pPr>
                        <w:jc w:val="center"/>
                        <w:rPr>
                          <w:rFonts w:ascii="Arial" w:hAnsi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 xml:space="preserve">SIGNING OFFICERS: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</w:rPr>
                        <w:t xml:space="preserve">       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</w:p>
                    <w:p w14:paraId="1B4BC31B" w14:textId="77777777" w:rsidR="00060DDF" w:rsidRDefault="00060DDF" w:rsidP="00060DDF">
                      <w:pPr>
                        <w:rPr>
                          <w:rFonts w:ascii="Arial" w:hAnsi="Arial"/>
                          <w:b/>
                        </w:rPr>
                      </w:pPr>
                    </w:p>
                    <w:p w14:paraId="44889995" w14:textId="77777777" w:rsidR="00060DDF" w:rsidRDefault="00060DDF" w:rsidP="00060DDF">
                      <w:pPr>
                        <w:rPr>
                          <w:rFonts w:ascii="Arial" w:hAnsi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</w:rPr>
                        <w:tab/>
                        <w:t xml:space="preserve">        </w:t>
                      </w:r>
                      <w:r>
                        <w:rPr>
                          <w:rFonts w:ascii="Arial" w:hAnsi="Arial"/>
                          <w:b/>
                        </w:rPr>
                        <w:tab/>
                        <w:t xml:space="preserve">        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</w:rPr>
                        <w:t xml:space="preserve">      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</w:p>
                    <w:p w14:paraId="4778BA80" w14:textId="77777777" w:rsidR="00060DDF" w:rsidRDefault="00060DDF" w:rsidP="00060DDF">
                      <w:pPr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14:paraId="7D97A460" w14:textId="77777777" w:rsidR="00060DDF" w:rsidRDefault="00060DDF" w:rsidP="00060DDF">
                      <w:pPr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14:paraId="3D89FBF3" w14:textId="77777777" w:rsidR="00060DDF" w:rsidRPr="00393666" w:rsidRDefault="00060DDF" w:rsidP="00060DDF">
                      <w:pPr>
                        <w:rPr>
                          <w:rFonts w:ascii="Arial" w:hAnsi="Arial"/>
                          <w:b/>
                          <w:u w:val="single"/>
                        </w:rPr>
                      </w:pPr>
                    </w:p>
                    <w:p w14:paraId="71936387" w14:textId="77777777" w:rsidR="00060DDF" w:rsidRDefault="00060DDF" w:rsidP="00060DDF">
                      <w:r>
                        <w:rPr>
                          <w:rFonts w:ascii="Arial" w:hAnsi="Arial"/>
                          <w:b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</w:rPr>
                        <w:tab/>
                        <w:t xml:space="preserve">        </w:t>
                      </w:r>
                      <w:r>
                        <w:rPr>
                          <w:rFonts w:ascii="Arial" w:hAnsi="Arial"/>
                          <w:b/>
                        </w:rPr>
                        <w:tab/>
                        <w:t xml:space="preserve">    ______________________________           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64D7F">
        <w:rPr>
          <w:rFonts w:ascii="Arial" w:hAnsi="Arial" w:cs="Arial"/>
        </w:rPr>
        <w:br w:type="page"/>
      </w:r>
    </w:p>
    <w:sectPr w:rsidR="00060DDF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F9FAB" w14:textId="77777777" w:rsidR="00CE4A7D" w:rsidRDefault="00CE4A7D" w:rsidP="00C6554A">
      <w:pPr>
        <w:spacing w:before="0" w:after="0" w:line="240" w:lineRule="auto"/>
      </w:pPr>
      <w:r>
        <w:separator/>
      </w:r>
    </w:p>
  </w:endnote>
  <w:endnote w:type="continuationSeparator" w:id="0">
    <w:p w14:paraId="6C784B46" w14:textId="77777777" w:rsidR="00CE4A7D" w:rsidRDefault="00CE4A7D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1BFA7" w14:textId="77777777" w:rsidR="00CE4A7D" w:rsidRDefault="00CE4A7D" w:rsidP="00C6554A">
      <w:pPr>
        <w:spacing w:before="0" w:after="0" w:line="240" w:lineRule="auto"/>
      </w:pPr>
      <w:r>
        <w:separator/>
      </w:r>
    </w:p>
  </w:footnote>
  <w:footnote w:type="continuationSeparator" w:id="0">
    <w:p w14:paraId="32F68F44" w14:textId="77777777" w:rsidR="00CE4A7D" w:rsidRDefault="00CE4A7D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81D0F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23C1"/>
    <w:rsid w:val="005104CE"/>
    <w:rsid w:val="00510B50"/>
    <w:rsid w:val="00510D72"/>
    <w:rsid w:val="00512108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1732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1094"/>
    <w:rsid w:val="00B13160"/>
    <w:rsid w:val="00B141FD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4A7D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6626E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4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2026-11-02T02:13:00Z</dcterms:created>
  <dcterms:modified xsi:type="dcterms:W3CDTF">2026-11-02T02:31:00Z</dcterms:modified>
</cp:coreProperties>
</file>