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0F051" w14:textId="414E6CAE" w:rsidR="00A044EB" w:rsidRPr="009D011C" w:rsidRDefault="00116B67" w:rsidP="00116B67">
      <w:pPr>
        <w:jc w:val="center"/>
        <w:rPr>
          <w:rFonts w:ascii="Arial" w:hAnsi="Arial" w:cs="Arial"/>
          <w:lang w:val="en-CA"/>
        </w:rPr>
      </w:pPr>
      <w:r w:rsidRPr="00264D7F">
        <w:rPr>
          <w:rFonts w:ascii="Arial" w:hAnsi="Arial" w:cs="Arial"/>
          <w:noProof/>
        </w:rPr>
        <w:drawing>
          <wp:inline distT="0" distB="0" distL="0" distR="0" wp14:anchorId="5A8B7917" wp14:editId="33B1604A">
            <wp:extent cx="5486400" cy="1003300"/>
            <wp:effectExtent l="0" t="0" r="0" b="6350"/>
            <wp:docPr id="706296660" name="Picture 3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2782" name="Picture 3" descr="A black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393F6" w14:textId="4F816A67" w:rsidR="00AA0BEA" w:rsidRPr="009D011C" w:rsidRDefault="005A63B1" w:rsidP="0006753D">
      <w:pPr>
        <w:pStyle w:val="Heading1"/>
        <w:jc w:val="center"/>
        <w:rPr>
          <w:rFonts w:ascii="Arial" w:hAnsi="Arial" w:cs="Arial"/>
          <w:lang w:val="en-CA"/>
        </w:rPr>
      </w:pPr>
      <w:bookmarkStart w:id="0" w:name="_2025_-_2026_3"/>
      <w:bookmarkStart w:id="1" w:name="_Toc238581860"/>
      <w:bookmarkEnd w:id="0"/>
      <w:r>
        <w:rPr>
          <w:rFonts w:ascii="Arial" w:hAnsi="Arial" w:cs="Arial"/>
          <w:lang w:val="en-CA"/>
        </w:rPr>
        <w:t>2026</w:t>
      </w:r>
      <w:r w:rsidR="0006753D" w:rsidRPr="009D011C">
        <w:rPr>
          <w:rFonts w:ascii="Arial" w:hAnsi="Arial" w:cs="Arial"/>
          <w:lang w:val="en-CA"/>
        </w:rPr>
        <w:t xml:space="preserve"> - </w:t>
      </w:r>
      <w:r>
        <w:rPr>
          <w:rFonts w:ascii="Arial" w:hAnsi="Arial" w:cs="Arial"/>
          <w:lang w:val="en-CA"/>
        </w:rPr>
        <w:t>2027</w:t>
      </w:r>
      <w:r w:rsidR="0006753D" w:rsidRPr="009D011C">
        <w:rPr>
          <w:rFonts w:ascii="Arial" w:hAnsi="Arial" w:cs="Arial"/>
          <w:lang w:val="en-CA"/>
        </w:rPr>
        <w:t xml:space="preserve"> </w:t>
      </w:r>
      <w:r w:rsidR="005866CE" w:rsidRPr="009D011C">
        <w:rPr>
          <w:rFonts w:ascii="Arial" w:hAnsi="Arial" w:cs="Arial"/>
          <w:lang w:val="en-CA"/>
        </w:rPr>
        <w:t>Membership Final Report</w:t>
      </w:r>
      <w:bookmarkEnd w:id="1"/>
    </w:p>
    <w:p w14:paraId="1944261E" w14:textId="6A5AA4FA" w:rsidR="005866CE" w:rsidRPr="00264D7F" w:rsidRDefault="00F879C3" w:rsidP="005866CE">
      <w:pPr>
        <w:rPr>
          <w:rFonts w:ascii="Arial" w:hAnsi="Arial" w:cs="Arial"/>
          <w:lang w:val="en-CA"/>
        </w:rPr>
      </w:pPr>
      <w:r w:rsidRPr="009D011C">
        <w:rPr>
          <w:rFonts w:ascii="Arial" w:hAnsi="Arial" w:cs="Arial"/>
          <w:lang w:val="en-CA"/>
        </w:rPr>
        <w:t>Completed form must be email</w:t>
      </w:r>
      <w:r w:rsidR="00E330B9" w:rsidRPr="009D011C">
        <w:rPr>
          <w:rFonts w:ascii="Arial" w:hAnsi="Arial" w:cs="Arial"/>
          <w:lang w:val="en-CA"/>
        </w:rPr>
        <w:t>ed</w:t>
      </w:r>
      <w:r w:rsidRPr="009D011C">
        <w:rPr>
          <w:rFonts w:ascii="Arial" w:hAnsi="Arial" w:cs="Arial"/>
          <w:lang w:val="en-CA"/>
        </w:rPr>
        <w:t xml:space="preserve"> to the Provincial office at </w:t>
      </w:r>
      <w:hyperlink r:id="rId9" w:history="1">
        <w:r w:rsidRPr="00264D7F">
          <w:rPr>
            <w:rStyle w:val="Hyperlink"/>
            <w:rFonts w:ascii="Arial" w:hAnsi="Arial" w:cs="Arial"/>
            <w:b/>
            <w:bCs/>
            <w:lang w:val="en-CA"/>
          </w:rPr>
          <w:t>membership@o5pba.ca</w:t>
        </w:r>
      </w:hyperlink>
      <w:r w:rsidRPr="009D011C">
        <w:rPr>
          <w:rFonts w:ascii="Arial" w:hAnsi="Arial" w:cs="Arial"/>
          <w:lang w:val="en-CA"/>
        </w:rPr>
        <w:t xml:space="preserve"> by </w:t>
      </w:r>
      <w:r w:rsidRPr="00264D7F">
        <w:rPr>
          <w:rFonts w:ascii="Arial" w:hAnsi="Arial" w:cs="Arial"/>
          <w:b/>
          <w:bCs/>
          <w:u w:val="single"/>
          <w:lang w:val="en-CA"/>
        </w:rPr>
        <w:t xml:space="preserve">May 1, </w:t>
      </w:r>
      <w:r w:rsidR="005A63B1">
        <w:rPr>
          <w:rFonts w:ascii="Arial" w:hAnsi="Arial" w:cs="Arial"/>
          <w:b/>
          <w:bCs/>
          <w:u w:val="single"/>
          <w:lang w:val="en-CA"/>
        </w:rPr>
        <w:t>2027</w:t>
      </w:r>
      <w:r w:rsidR="00211FD4" w:rsidRPr="00264D7F">
        <w:rPr>
          <w:rFonts w:ascii="Arial" w:hAnsi="Arial" w:cs="Arial"/>
          <w:b/>
          <w:bCs/>
          <w:u w:val="single"/>
          <w:lang w:val="en-CA"/>
        </w:rPr>
        <w:t>.</w:t>
      </w:r>
    </w:p>
    <w:p w14:paraId="4C9D020C" w14:textId="3CB12270" w:rsidR="00CA19D7" w:rsidRPr="00264D7F" w:rsidRDefault="00CA19D7" w:rsidP="005866CE">
      <w:pPr>
        <w:rPr>
          <w:rFonts w:ascii="Arial" w:hAnsi="Arial" w:cs="Arial"/>
          <w:lang w:val="en-CA"/>
        </w:rPr>
      </w:pPr>
      <w:r w:rsidRPr="00264D7F">
        <w:rPr>
          <w:rFonts w:ascii="Arial" w:hAnsi="Arial" w:cs="Arial"/>
          <w:lang w:val="en-CA"/>
        </w:rPr>
        <w:t>Membership Chair: _______________________________________________________</w:t>
      </w:r>
    </w:p>
    <w:p w14:paraId="2D80428B" w14:textId="77777777" w:rsidR="00CA19D7" w:rsidRPr="00264D7F" w:rsidRDefault="00CA19D7" w:rsidP="005866CE">
      <w:pPr>
        <w:rPr>
          <w:rFonts w:ascii="Arial" w:hAnsi="Arial" w:cs="Arial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1843"/>
        <w:gridCol w:w="2089"/>
        <w:gridCol w:w="2632"/>
      </w:tblGrid>
      <w:tr w:rsidR="00D45E70" w:rsidRPr="00264D7F" w14:paraId="7423A6DE" w14:textId="77777777" w:rsidTr="00D45E70">
        <w:trPr>
          <w:trHeight w:val="283"/>
        </w:trPr>
        <w:tc>
          <w:tcPr>
            <w:tcW w:w="3964" w:type="dxa"/>
            <w:vMerge w:val="restart"/>
          </w:tcPr>
          <w:p w14:paraId="72B3ABC6" w14:textId="5EB6AFE2" w:rsidR="00D45E70" w:rsidRPr="00264D7F" w:rsidRDefault="00D45E70" w:rsidP="005866CE">
            <w:pPr>
              <w:rPr>
                <w:rFonts w:ascii="Arial" w:hAnsi="Arial" w:cs="Arial"/>
                <w:b/>
                <w:bCs/>
                <w:lang w:val="en-CA"/>
              </w:rPr>
            </w:pPr>
            <w:r w:rsidRPr="00264D7F">
              <w:rPr>
                <w:rFonts w:ascii="Arial" w:hAnsi="Arial" w:cs="Arial"/>
                <w:b/>
                <w:bCs/>
                <w:lang w:val="en-CA"/>
              </w:rPr>
              <w:t>Membership Category</w:t>
            </w:r>
          </w:p>
        </w:tc>
        <w:tc>
          <w:tcPr>
            <w:tcW w:w="3932" w:type="dxa"/>
            <w:gridSpan w:val="2"/>
          </w:tcPr>
          <w:p w14:paraId="148815D9" w14:textId="2BD5F810" w:rsidR="00D45E70" w:rsidRPr="00264D7F" w:rsidRDefault="00D45E70" w:rsidP="00D45E70">
            <w:pPr>
              <w:jc w:val="center"/>
              <w:rPr>
                <w:rFonts w:ascii="Arial" w:hAnsi="Arial" w:cs="Arial"/>
                <w:b/>
                <w:bCs/>
                <w:lang w:val="en-CA"/>
              </w:rPr>
            </w:pPr>
            <w:r w:rsidRPr="00264D7F">
              <w:rPr>
                <w:rFonts w:ascii="Arial" w:hAnsi="Arial" w:cs="Arial"/>
                <w:b/>
                <w:bCs/>
                <w:lang w:val="en-CA"/>
              </w:rPr>
              <w:t>Gender</w:t>
            </w:r>
          </w:p>
        </w:tc>
        <w:tc>
          <w:tcPr>
            <w:tcW w:w="2632" w:type="dxa"/>
            <w:vMerge w:val="restart"/>
          </w:tcPr>
          <w:p w14:paraId="43BAE658" w14:textId="748696F1" w:rsidR="00D45E70" w:rsidRPr="00264D7F" w:rsidRDefault="00D45E70" w:rsidP="005866CE">
            <w:pPr>
              <w:rPr>
                <w:rFonts w:ascii="Arial" w:hAnsi="Arial" w:cs="Arial"/>
                <w:b/>
                <w:bCs/>
                <w:lang w:val="en-CA"/>
              </w:rPr>
            </w:pPr>
            <w:r w:rsidRPr="00264D7F">
              <w:rPr>
                <w:rFonts w:ascii="Arial" w:hAnsi="Arial" w:cs="Arial"/>
                <w:b/>
                <w:bCs/>
                <w:lang w:val="en-CA"/>
              </w:rPr>
              <w:t>Number of Register Members</w:t>
            </w:r>
          </w:p>
        </w:tc>
      </w:tr>
      <w:tr w:rsidR="00D45E70" w:rsidRPr="00264D7F" w14:paraId="745061E7" w14:textId="77777777" w:rsidTr="00D45E70">
        <w:trPr>
          <w:trHeight w:val="283"/>
        </w:trPr>
        <w:tc>
          <w:tcPr>
            <w:tcW w:w="3964" w:type="dxa"/>
            <w:vMerge/>
          </w:tcPr>
          <w:p w14:paraId="7CD30B4F" w14:textId="77777777" w:rsidR="00D45E70" w:rsidRPr="00264D7F" w:rsidRDefault="00D45E70" w:rsidP="005866CE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1843" w:type="dxa"/>
          </w:tcPr>
          <w:p w14:paraId="4765D048" w14:textId="17355920" w:rsidR="00D45E70" w:rsidRPr="00264D7F" w:rsidRDefault="00D45E70" w:rsidP="005866CE">
            <w:pPr>
              <w:rPr>
                <w:rFonts w:ascii="Arial" w:hAnsi="Arial" w:cs="Arial"/>
                <w:b/>
                <w:bCs/>
                <w:lang w:val="en-CA"/>
              </w:rPr>
            </w:pPr>
            <w:r w:rsidRPr="00264D7F">
              <w:rPr>
                <w:rFonts w:ascii="Arial" w:hAnsi="Arial" w:cs="Arial"/>
                <w:b/>
                <w:bCs/>
                <w:lang w:val="en-CA"/>
              </w:rPr>
              <w:t>Male</w:t>
            </w:r>
          </w:p>
        </w:tc>
        <w:tc>
          <w:tcPr>
            <w:tcW w:w="2089" w:type="dxa"/>
          </w:tcPr>
          <w:p w14:paraId="27F43A4B" w14:textId="13D989C8" w:rsidR="00D45E70" w:rsidRPr="00264D7F" w:rsidRDefault="00D45E70" w:rsidP="005866CE">
            <w:pPr>
              <w:rPr>
                <w:rFonts w:ascii="Arial" w:hAnsi="Arial" w:cs="Arial"/>
                <w:b/>
                <w:bCs/>
                <w:lang w:val="en-CA"/>
              </w:rPr>
            </w:pPr>
            <w:r w:rsidRPr="00264D7F">
              <w:rPr>
                <w:rFonts w:ascii="Arial" w:hAnsi="Arial" w:cs="Arial"/>
                <w:b/>
                <w:bCs/>
                <w:lang w:val="en-CA"/>
              </w:rPr>
              <w:t>Female</w:t>
            </w:r>
          </w:p>
        </w:tc>
        <w:tc>
          <w:tcPr>
            <w:tcW w:w="2632" w:type="dxa"/>
            <w:vMerge/>
          </w:tcPr>
          <w:p w14:paraId="5F6D0472" w14:textId="77777777" w:rsidR="00D45E70" w:rsidRPr="00264D7F" w:rsidRDefault="00D45E70" w:rsidP="005866CE">
            <w:pPr>
              <w:rPr>
                <w:rFonts w:ascii="Arial" w:hAnsi="Arial" w:cs="Arial"/>
                <w:lang w:val="en-CA"/>
              </w:rPr>
            </w:pPr>
          </w:p>
        </w:tc>
      </w:tr>
      <w:tr w:rsidR="00E85855" w:rsidRPr="00264D7F" w14:paraId="1F145C0B" w14:textId="77777777" w:rsidTr="00D45E70">
        <w:trPr>
          <w:trHeight w:val="567"/>
        </w:trPr>
        <w:tc>
          <w:tcPr>
            <w:tcW w:w="3964" w:type="dxa"/>
          </w:tcPr>
          <w:p w14:paraId="16C577E1" w14:textId="660B1C1F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  <w:r w:rsidRPr="00264D7F">
              <w:rPr>
                <w:rFonts w:ascii="Arial" w:hAnsi="Arial" w:cs="Arial"/>
                <w:lang w:val="en-CA"/>
              </w:rPr>
              <w:t>Zone / DC Executive</w:t>
            </w:r>
          </w:p>
        </w:tc>
        <w:tc>
          <w:tcPr>
            <w:tcW w:w="1843" w:type="dxa"/>
          </w:tcPr>
          <w:p w14:paraId="3094B580" w14:textId="41807568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2089" w:type="dxa"/>
          </w:tcPr>
          <w:p w14:paraId="5403C345" w14:textId="7777777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2632" w:type="dxa"/>
          </w:tcPr>
          <w:p w14:paraId="2F670AC1" w14:textId="7777777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</w:tr>
      <w:tr w:rsidR="00E85855" w:rsidRPr="00264D7F" w14:paraId="2078A7B4" w14:textId="77777777" w:rsidTr="00D45E70">
        <w:trPr>
          <w:trHeight w:val="567"/>
        </w:trPr>
        <w:tc>
          <w:tcPr>
            <w:tcW w:w="3964" w:type="dxa"/>
          </w:tcPr>
          <w:p w14:paraId="6B1BC1DF" w14:textId="6F4F5916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  <w:r w:rsidRPr="00264D7F">
              <w:rPr>
                <w:rFonts w:ascii="Arial" w:hAnsi="Arial" w:cs="Arial"/>
                <w:lang w:val="en-CA"/>
              </w:rPr>
              <w:t>Tournament</w:t>
            </w:r>
          </w:p>
        </w:tc>
        <w:tc>
          <w:tcPr>
            <w:tcW w:w="1843" w:type="dxa"/>
          </w:tcPr>
          <w:p w14:paraId="22E98AD7" w14:textId="7777777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2089" w:type="dxa"/>
          </w:tcPr>
          <w:p w14:paraId="74801346" w14:textId="7777777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2632" w:type="dxa"/>
          </w:tcPr>
          <w:p w14:paraId="707054F8" w14:textId="7777777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</w:tr>
      <w:tr w:rsidR="00E85855" w:rsidRPr="00264D7F" w14:paraId="7436F8F7" w14:textId="77777777" w:rsidTr="00D45E70">
        <w:trPr>
          <w:trHeight w:val="567"/>
        </w:trPr>
        <w:tc>
          <w:tcPr>
            <w:tcW w:w="3964" w:type="dxa"/>
          </w:tcPr>
          <w:p w14:paraId="4FC676BC" w14:textId="57DE8533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  <w:r w:rsidRPr="00264D7F">
              <w:rPr>
                <w:rFonts w:ascii="Arial" w:hAnsi="Arial" w:cs="Arial"/>
                <w:lang w:val="en-CA"/>
              </w:rPr>
              <w:t>Regular</w:t>
            </w:r>
          </w:p>
        </w:tc>
        <w:tc>
          <w:tcPr>
            <w:tcW w:w="1843" w:type="dxa"/>
          </w:tcPr>
          <w:p w14:paraId="0BC5FC0B" w14:textId="7777777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2089" w:type="dxa"/>
          </w:tcPr>
          <w:p w14:paraId="4562DB22" w14:textId="7777777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2632" w:type="dxa"/>
          </w:tcPr>
          <w:p w14:paraId="7C7D7679" w14:textId="7777777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</w:tr>
      <w:tr w:rsidR="00E85855" w:rsidRPr="00264D7F" w14:paraId="2F1DB168" w14:textId="77777777" w:rsidTr="00D45E70">
        <w:trPr>
          <w:trHeight w:val="567"/>
        </w:trPr>
        <w:tc>
          <w:tcPr>
            <w:tcW w:w="3964" w:type="dxa"/>
          </w:tcPr>
          <w:p w14:paraId="7BFA030E" w14:textId="46C82C2B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  <w:r w:rsidRPr="00264D7F">
              <w:rPr>
                <w:rFonts w:ascii="Arial" w:hAnsi="Arial" w:cs="Arial"/>
                <w:lang w:val="en-CA"/>
              </w:rPr>
              <w:t>Senior</w:t>
            </w:r>
          </w:p>
        </w:tc>
        <w:tc>
          <w:tcPr>
            <w:tcW w:w="1843" w:type="dxa"/>
          </w:tcPr>
          <w:p w14:paraId="41541C82" w14:textId="7777777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2089" w:type="dxa"/>
          </w:tcPr>
          <w:p w14:paraId="52D67AC5" w14:textId="7777777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2632" w:type="dxa"/>
          </w:tcPr>
          <w:p w14:paraId="0930C5B7" w14:textId="7777777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</w:tr>
      <w:tr w:rsidR="00E85855" w:rsidRPr="00264D7F" w14:paraId="77B84542" w14:textId="77777777" w:rsidTr="00D45E70">
        <w:trPr>
          <w:trHeight w:val="567"/>
        </w:trPr>
        <w:tc>
          <w:tcPr>
            <w:tcW w:w="3964" w:type="dxa"/>
          </w:tcPr>
          <w:p w14:paraId="212BB7E7" w14:textId="0AB4DAE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  <w:r w:rsidRPr="00264D7F">
              <w:rPr>
                <w:rFonts w:ascii="Arial" w:hAnsi="Arial" w:cs="Arial"/>
                <w:lang w:val="en-CA"/>
              </w:rPr>
              <w:t>SOO / Blind</w:t>
            </w:r>
          </w:p>
        </w:tc>
        <w:tc>
          <w:tcPr>
            <w:tcW w:w="1843" w:type="dxa"/>
          </w:tcPr>
          <w:p w14:paraId="253AD995" w14:textId="7777777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2089" w:type="dxa"/>
          </w:tcPr>
          <w:p w14:paraId="5DB9F99A" w14:textId="7777777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2632" w:type="dxa"/>
          </w:tcPr>
          <w:p w14:paraId="42A965EE" w14:textId="7777777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</w:tr>
      <w:tr w:rsidR="00E85855" w:rsidRPr="00264D7F" w14:paraId="16AF25FD" w14:textId="77777777" w:rsidTr="00D45E70">
        <w:trPr>
          <w:trHeight w:val="567"/>
        </w:trPr>
        <w:tc>
          <w:tcPr>
            <w:tcW w:w="3964" w:type="dxa"/>
          </w:tcPr>
          <w:p w14:paraId="4CB571E2" w14:textId="656BD4AC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  <w:r w:rsidRPr="00264D7F">
              <w:rPr>
                <w:rFonts w:ascii="Arial" w:hAnsi="Arial" w:cs="Arial"/>
                <w:lang w:val="en-CA"/>
              </w:rPr>
              <w:t>YBC Under 18</w:t>
            </w:r>
          </w:p>
        </w:tc>
        <w:tc>
          <w:tcPr>
            <w:tcW w:w="1843" w:type="dxa"/>
          </w:tcPr>
          <w:p w14:paraId="67DEB6C7" w14:textId="7777777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2089" w:type="dxa"/>
          </w:tcPr>
          <w:p w14:paraId="6616DBAA" w14:textId="7777777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2632" w:type="dxa"/>
          </w:tcPr>
          <w:p w14:paraId="15F5EDC4" w14:textId="7777777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</w:tr>
      <w:tr w:rsidR="00E85855" w:rsidRPr="00264D7F" w14:paraId="1E6F1D95" w14:textId="77777777" w:rsidTr="00D45E70">
        <w:trPr>
          <w:trHeight w:val="567"/>
        </w:trPr>
        <w:tc>
          <w:tcPr>
            <w:tcW w:w="3964" w:type="dxa"/>
          </w:tcPr>
          <w:p w14:paraId="5CF373A6" w14:textId="7EE9ABBB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  <w:r w:rsidRPr="00264D7F">
              <w:rPr>
                <w:rFonts w:ascii="Arial" w:hAnsi="Arial" w:cs="Arial"/>
                <w:lang w:val="en-CA"/>
              </w:rPr>
              <w:t>YBC Graduate</w:t>
            </w:r>
          </w:p>
        </w:tc>
        <w:tc>
          <w:tcPr>
            <w:tcW w:w="1843" w:type="dxa"/>
          </w:tcPr>
          <w:p w14:paraId="02A89DB2" w14:textId="7777777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2089" w:type="dxa"/>
          </w:tcPr>
          <w:p w14:paraId="19B668D8" w14:textId="7777777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2632" w:type="dxa"/>
          </w:tcPr>
          <w:p w14:paraId="05E0DC46" w14:textId="77777777" w:rsidR="00E85855" w:rsidRPr="00264D7F" w:rsidRDefault="00E85855" w:rsidP="005866CE">
            <w:pPr>
              <w:rPr>
                <w:rFonts w:ascii="Arial" w:hAnsi="Arial" w:cs="Arial"/>
                <w:lang w:val="en-CA"/>
              </w:rPr>
            </w:pPr>
          </w:p>
        </w:tc>
      </w:tr>
      <w:tr w:rsidR="00B141FD" w:rsidRPr="00264D7F" w14:paraId="3F0DC52F" w14:textId="77777777" w:rsidTr="00D45E70">
        <w:trPr>
          <w:trHeight w:val="567"/>
        </w:trPr>
        <w:tc>
          <w:tcPr>
            <w:tcW w:w="3964" w:type="dxa"/>
          </w:tcPr>
          <w:p w14:paraId="2F7E387A" w14:textId="0365E69F" w:rsidR="00B141FD" w:rsidRPr="00264D7F" w:rsidRDefault="00B141FD" w:rsidP="005866CE">
            <w:pPr>
              <w:rPr>
                <w:rFonts w:ascii="Arial" w:hAnsi="Arial" w:cs="Arial"/>
                <w:lang w:val="en-CA"/>
              </w:rPr>
            </w:pPr>
            <w:r w:rsidRPr="00264D7F">
              <w:rPr>
                <w:rFonts w:ascii="Arial" w:hAnsi="Arial" w:cs="Arial"/>
                <w:lang w:val="en-CA"/>
              </w:rPr>
              <w:t>Life Member</w:t>
            </w:r>
          </w:p>
        </w:tc>
        <w:tc>
          <w:tcPr>
            <w:tcW w:w="1843" w:type="dxa"/>
          </w:tcPr>
          <w:p w14:paraId="184979B6" w14:textId="77777777" w:rsidR="00B141FD" w:rsidRPr="00264D7F" w:rsidRDefault="00B141FD" w:rsidP="005866CE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2089" w:type="dxa"/>
          </w:tcPr>
          <w:p w14:paraId="55CF0957" w14:textId="77777777" w:rsidR="00B141FD" w:rsidRPr="00264D7F" w:rsidRDefault="00B141FD" w:rsidP="005866CE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2632" w:type="dxa"/>
          </w:tcPr>
          <w:p w14:paraId="02A640BA" w14:textId="77777777" w:rsidR="00B141FD" w:rsidRPr="00264D7F" w:rsidRDefault="00B141FD" w:rsidP="005866CE">
            <w:pPr>
              <w:rPr>
                <w:rFonts w:ascii="Arial" w:hAnsi="Arial" w:cs="Arial"/>
                <w:lang w:val="en-CA"/>
              </w:rPr>
            </w:pPr>
          </w:p>
        </w:tc>
      </w:tr>
      <w:tr w:rsidR="00B141FD" w:rsidRPr="00264D7F" w14:paraId="60AAC54E" w14:textId="77777777" w:rsidTr="00D45E70">
        <w:trPr>
          <w:trHeight w:val="567"/>
        </w:trPr>
        <w:tc>
          <w:tcPr>
            <w:tcW w:w="3964" w:type="dxa"/>
          </w:tcPr>
          <w:p w14:paraId="2A7DB38F" w14:textId="439A95B4" w:rsidR="00B141FD" w:rsidRPr="00264D7F" w:rsidRDefault="00B141FD" w:rsidP="005866CE">
            <w:pPr>
              <w:rPr>
                <w:rFonts w:ascii="Arial" w:hAnsi="Arial" w:cs="Arial"/>
                <w:lang w:val="en-CA"/>
              </w:rPr>
            </w:pPr>
            <w:r w:rsidRPr="00264D7F">
              <w:rPr>
                <w:rFonts w:ascii="Arial" w:hAnsi="Arial" w:cs="Arial"/>
                <w:lang w:val="en-CA"/>
              </w:rPr>
              <w:t>Duplicate</w:t>
            </w:r>
          </w:p>
        </w:tc>
        <w:tc>
          <w:tcPr>
            <w:tcW w:w="1843" w:type="dxa"/>
          </w:tcPr>
          <w:p w14:paraId="335E42E0" w14:textId="77777777" w:rsidR="00B141FD" w:rsidRPr="00264D7F" w:rsidRDefault="00B141FD" w:rsidP="005866CE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2089" w:type="dxa"/>
          </w:tcPr>
          <w:p w14:paraId="4238619E" w14:textId="77777777" w:rsidR="00B141FD" w:rsidRPr="00264D7F" w:rsidRDefault="00B141FD" w:rsidP="005866CE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2632" w:type="dxa"/>
          </w:tcPr>
          <w:p w14:paraId="0805C6DD" w14:textId="77777777" w:rsidR="00B141FD" w:rsidRPr="00264D7F" w:rsidRDefault="00B141FD" w:rsidP="005866CE">
            <w:pPr>
              <w:rPr>
                <w:rFonts w:ascii="Arial" w:hAnsi="Arial" w:cs="Arial"/>
                <w:lang w:val="en-CA"/>
              </w:rPr>
            </w:pPr>
          </w:p>
        </w:tc>
      </w:tr>
      <w:tr w:rsidR="00B141FD" w:rsidRPr="00264D7F" w14:paraId="322E5D84" w14:textId="77777777" w:rsidTr="00D45E70">
        <w:trPr>
          <w:trHeight w:val="567"/>
        </w:trPr>
        <w:tc>
          <w:tcPr>
            <w:tcW w:w="3964" w:type="dxa"/>
          </w:tcPr>
          <w:p w14:paraId="2466B030" w14:textId="0114F2BD" w:rsidR="00B141FD" w:rsidRPr="00264D7F" w:rsidRDefault="00B141FD" w:rsidP="005866CE">
            <w:pPr>
              <w:rPr>
                <w:rFonts w:ascii="Arial" w:hAnsi="Arial" w:cs="Arial"/>
                <w:b/>
                <w:bCs/>
                <w:lang w:val="en-CA"/>
              </w:rPr>
            </w:pPr>
            <w:r w:rsidRPr="00264D7F">
              <w:rPr>
                <w:rFonts w:ascii="Arial" w:hAnsi="Arial" w:cs="Arial"/>
                <w:b/>
                <w:bCs/>
                <w:lang w:val="en-CA"/>
              </w:rPr>
              <w:t>Total</w:t>
            </w:r>
          </w:p>
        </w:tc>
        <w:tc>
          <w:tcPr>
            <w:tcW w:w="1843" w:type="dxa"/>
          </w:tcPr>
          <w:p w14:paraId="1281DE48" w14:textId="77777777" w:rsidR="00B141FD" w:rsidRPr="00264D7F" w:rsidRDefault="00B141FD" w:rsidP="005866CE">
            <w:pPr>
              <w:rPr>
                <w:rFonts w:ascii="Arial" w:hAnsi="Arial" w:cs="Arial"/>
                <w:b/>
                <w:bCs/>
                <w:lang w:val="en-CA"/>
              </w:rPr>
            </w:pPr>
          </w:p>
        </w:tc>
        <w:tc>
          <w:tcPr>
            <w:tcW w:w="2089" w:type="dxa"/>
          </w:tcPr>
          <w:p w14:paraId="1B393684" w14:textId="77777777" w:rsidR="00B141FD" w:rsidRPr="00264D7F" w:rsidRDefault="00B141FD" w:rsidP="005866CE">
            <w:pPr>
              <w:rPr>
                <w:rFonts w:ascii="Arial" w:hAnsi="Arial" w:cs="Arial"/>
                <w:b/>
                <w:bCs/>
                <w:lang w:val="en-CA"/>
              </w:rPr>
            </w:pPr>
          </w:p>
        </w:tc>
        <w:tc>
          <w:tcPr>
            <w:tcW w:w="2632" w:type="dxa"/>
          </w:tcPr>
          <w:p w14:paraId="7CED2EEE" w14:textId="77777777" w:rsidR="00B141FD" w:rsidRPr="00264D7F" w:rsidRDefault="00B141FD" w:rsidP="005866CE">
            <w:pPr>
              <w:rPr>
                <w:rFonts w:ascii="Arial" w:hAnsi="Arial" w:cs="Arial"/>
                <w:b/>
                <w:bCs/>
                <w:lang w:val="en-CA"/>
              </w:rPr>
            </w:pPr>
          </w:p>
        </w:tc>
      </w:tr>
    </w:tbl>
    <w:p w14:paraId="1DCE9A81" w14:textId="6D2880DC" w:rsidR="00B469C8" w:rsidRPr="00264D7F" w:rsidRDefault="00B469C8" w:rsidP="005866CE">
      <w:pPr>
        <w:rPr>
          <w:rFonts w:ascii="Arial" w:hAnsi="Arial" w:cs="Arial"/>
          <w:lang w:val="en-CA"/>
        </w:rPr>
      </w:pPr>
    </w:p>
    <w:p w14:paraId="45E45AAD" w14:textId="77777777" w:rsidR="00B469C8" w:rsidRPr="00264D7F" w:rsidRDefault="00B469C8">
      <w:pPr>
        <w:rPr>
          <w:rFonts w:ascii="Arial" w:hAnsi="Arial" w:cs="Arial"/>
          <w:lang w:val="en-CA"/>
        </w:rPr>
      </w:pPr>
      <w:r w:rsidRPr="00264D7F">
        <w:rPr>
          <w:rFonts w:ascii="Arial" w:hAnsi="Arial" w:cs="Arial"/>
          <w:lang w:val="en-CA"/>
        </w:rPr>
        <w:br w:type="page"/>
      </w:r>
    </w:p>
    <w:sectPr w:rsidR="00B469C8" w:rsidRPr="00264D7F" w:rsidSect="007852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02336" w14:textId="77777777" w:rsidR="008F5DF5" w:rsidRDefault="008F5DF5" w:rsidP="00C6554A">
      <w:pPr>
        <w:spacing w:before="0" w:after="0" w:line="240" w:lineRule="auto"/>
      </w:pPr>
      <w:r>
        <w:separator/>
      </w:r>
    </w:p>
  </w:endnote>
  <w:endnote w:type="continuationSeparator" w:id="0">
    <w:p w14:paraId="0EBFBE5F" w14:textId="77777777" w:rsidR="008F5DF5" w:rsidRDefault="008F5DF5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24E6B" w14:textId="77777777" w:rsidR="008F5DF5" w:rsidRDefault="008F5DF5" w:rsidP="00C6554A">
      <w:pPr>
        <w:spacing w:before="0" w:after="0" w:line="240" w:lineRule="auto"/>
      </w:pPr>
      <w:r>
        <w:separator/>
      </w:r>
    </w:p>
  </w:footnote>
  <w:footnote w:type="continuationSeparator" w:id="0">
    <w:p w14:paraId="2C2D868D" w14:textId="77777777" w:rsidR="008F5DF5" w:rsidRDefault="008F5DF5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189"/>
    <w:rsid w:val="00003D93"/>
    <w:rsid w:val="00003F70"/>
    <w:rsid w:val="00005855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0F6BE2"/>
    <w:rsid w:val="001062E2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77AEC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1B5E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6241"/>
    <w:rsid w:val="001E69E2"/>
    <w:rsid w:val="001E70C1"/>
    <w:rsid w:val="001F0355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AEE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588F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212B"/>
    <w:rsid w:val="0047341D"/>
    <w:rsid w:val="00476C31"/>
    <w:rsid w:val="0047768E"/>
    <w:rsid w:val="00477913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4F7530"/>
    <w:rsid w:val="005000E2"/>
    <w:rsid w:val="00500727"/>
    <w:rsid w:val="005023C1"/>
    <w:rsid w:val="005104CE"/>
    <w:rsid w:val="00510B50"/>
    <w:rsid w:val="00510D72"/>
    <w:rsid w:val="00512108"/>
    <w:rsid w:val="00513A15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8F5DF5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B7A92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0478"/>
    <w:rsid w:val="00B11094"/>
    <w:rsid w:val="00B13160"/>
    <w:rsid w:val="00B141FD"/>
    <w:rsid w:val="00B168E7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37C60"/>
    <w:rsid w:val="00B404F5"/>
    <w:rsid w:val="00B4124D"/>
    <w:rsid w:val="00B46704"/>
    <w:rsid w:val="00B469C8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6AA9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70FB8"/>
    <w:rsid w:val="00D71C0E"/>
    <w:rsid w:val="00D749AA"/>
    <w:rsid w:val="00D75B1E"/>
    <w:rsid w:val="00D80A71"/>
    <w:rsid w:val="00D83395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51634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24E56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embership@o5pba.ca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2026-11-02T02:19:00Z</dcterms:created>
  <dcterms:modified xsi:type="dcterms:W3CDTF">2026-11-02T02:46:00Z</dcterms:modified>
</cp:coreProperties>
</file>