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DC690" w14:textId="3DF98E0F" w:rsidR="00060DDF" w:rsidRPr="00264D7F" w:rsidRDefault="00EA4708" w:rsidP="0021287A">
      <w:pPr>
        <w:jc w:val="center"/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7C2EE6D5" wp14:editId="2E5A63DA">
            <wp:extent cx="5486400" cy="1003300"/>
            <wp:effectExtent l="0" t="0" r="0" b="6350"/>
            <wp:docPr id="138513266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111BF" w14:textId="323DA38B" w:rsidR="00AD2A3F" w:rsidRPr="00264D7F" w:rsidRDefault="005A63B1" w:rsidP="00EA4708">
      <w:pPr>
        <w:pStyle w:val="Heading1"/>
        <w:jc w:val="center"/>
        <w:rPr>
          <w:rFonts w:ascii="Arial" w:hAnsi="Arial" w:cs="Arial"/>
        </w:rPr>
      </w:pPr>
      <w:bookmarkStart w:id="0" w:name="_2025_-_2026_1"/>
      <w:bookmarkStart w:id="1" w:name="_Toc238581850"/>
      <w:bookmarkEnd w:id="0"/>
      <w:r>
        <w:rPr>
          <w:rFonts w:ascii="Arial" w:hAnsi="Arial" w:cs="Arial"/>
        </w:rPr>
        <w:t>2026</w:t>
      </w:r>
      <w:r w:rsidR="00EA4708" w:rsidRPr="00264D7F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2027</w:t>
      </w:r>
      <w:r w:rsidR="00AD2A3F" w:rsidRPr="00264D7F">
        <w:rPr>
          <w:rFonts w:ascii="Arial" w:hAnsi="Arial" w:cs="Arial"/>
        </w:rPr>
        <w:t xml:space="preserve"> Zone/DC Fundraising Final Report</w:t>
      </w:r>
      <w:bookmarkEnd w:id="1"/>
    </w:p>
    <w:p w14:paraId="7FF2998F" w14:textId="4C2497C8" w:rsidR="00AD2A3F" w:rsidRPr="00264D7F" w:rsidRDefault="00E64EC0" w:rsidP="00264D7F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Submit this form to </w:t>
      </w:r>
      <w:r w:rsidRPr="00264D7F">
        <w:rPr>
          <w:rFonts w:ascii="Arial" w:hAnsi="Arial" w:cs="Arial"/>
          <w:b/>
          <w:u w:val="single"/>
        </w:rPr>
        <w:t>incentive@o5pba.ca</w:t>
      </w:r>
      <w:r w:rsidRPr="00264D7F">
        <w:rPr>
          <w:rFonts w:ascii="Arial" w:hAnsi="Arial" w:cs="Arial"/>
        </w:rPr>
        <w:t xml:space="preserve"> by </w:t>
      </w:r>
      <w:r w:rsidRPr="00264D7F">
        <w:rPr>
          <w:rFonts w:ascii="Arial" w:hAnsi="Arial" w:cs="Arial"/>
          <w:b/>
          <w:u w:val="single"/>
        </w:rPr>
        <w:t xml:space="preserve">May 1, </w:t>
      </w:r>
      <w:r w:rsidR="005A63B1">
        <w:rPr>
          <w:rFonts w:ascii="Arial" w:hAnsi="Arial" w:cs="Arial"/>
          <w:b/>
          <w:u w:val="single"/>
        </w:rPr>
        <w:t>2027</w:t>
      </w:r>
      <w:r w:rsidR="0053172D">
        <w:rPr>
          <w:rFonts w:ascii="Arial" w:hAnsi="Arial" w:cs="Arial"/>
          <w:b/>
          <w:u w:val="single"/>
        </w:rPr>
        <w:t>,</w:t>
      </w:r>
      <w:r w:rsidRPr="00264D7F">
        <w:rPr>
          <w:rFonts w:ascii="Arial" w:hAnsi="Arial" w:cs="Arial"/>
        </w:rPr>
        <w:t xml:space="preserve"> to qualify for incentive points. </w:t>
      </w:r>
    </w:p>
    <w:p w14:paraId="003BAC76" w14:textId="77777777" w:rsidR="008A5BBF" w:rsidRPr="00264D7F" w:rsidRDefault="008A5BBF" w:rsidP="008A5BBF">
      <w:pPr>
        <w:rPr>
          <w:rFonts w:ascii="Arial" w:hAnsi="Arial" w:cs="Arial"/>
          <w:lang w:val="en-CA"/>
        </w:rPr>
      </w:pPr>
      <w:bookmarkStart w:id="2" w:name="_Hlk198322712"/>
      <w:r w:rsidRPr="00264D7F">
        <w:rPr>
          <w:rFonts w:ascii="Arial" w:hAnsi="Arial" w:cs="Arial"/>
          <w:lang w:val="en-CA"/>
        </w:rPr>
        <w:t>Zone / Decentralized Association:</w:t>
      </w:r>
      <w:r w:rsidRPr="00264D7F">
        <w:rPr>
          <w:rFonts w:ascii="Arial" w:hAnsi="Arial" w:cs="Arial"/>
          <w:lang w:val="en-CA"/>
        </w:rPr>
        <w:tab/>
        <w:t>_____________________________________________________________</w:t>
      </w:r>
    </w:p>
    <w:p w14:paraId="0C53E9F6" w14:textId="77777777" w:rsidR="008A5BBF" w:rsidRPr="00264D7F" w:rsidRDefault="008A5BBF" w:rsidP="008A5BBF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t>Contact Person:</w:t>
      </w:r>
      <w:r w:rsidRPr="00264D7F">
        <w:rPr>
          <w:rFonts w:ascii="Arial" w:hAnsi="Arial" w:cs="Arial"/>
          <w:lang w:val="en-CA"/>
        </w:rPr>
        <w:tab/>
      </w:r>
      <w:r w:rsidRPr="00264D7F">
        <w:rPr>
          <w:rFonts w:ascii="Arial" w:hAnsi="Arial" w:cs="Arial"/>
          <w:lang w:val="en-CA"/>
        </w:rPr>
        <w:tab/>
      </w:r>
      <w:r w:rsidRPr="00264D7F">
        <w:rPr>
          <w:rFonts w:ascii="Arial" w:hAnsi="Arial" w:cs="Arial"/>
          <w:lang w:val="en-CA"/>
        </w:rPr>
        <w:tab/>
        <w:t>_____________________________________________________________</w:t>
      </w:r>
    </w:p>
    <w:p w14:paraId="0A43339A" w14:textId="77777777" w:rsidR="008A5BBF" w:rsidRPr="00264D7F" w:rsidRDefault="008A5BBF" w:rsidP="008A5BBF">
      <w:pPr>
        <w:rPr>
          <w:rFonts w:ascii="Arial" w:hAnsi="Arial" w:cs="Arial"/>
        </w:rPr>
      </w:pPr>
      <w:r w:rsidRPr="63E5E83E">
        <w:rPr>
          <w:rFonts w:ascii="Arial" w:hAnsi="Arial" w:cs="Arial"/>
        </w:rPr>
        <w:t xml:space="preserve">Contact Telephone </w:t>
      </w:r>
      <w:proofErr w:type="gramStart"/>
      <w:r w:rsidRPr="63E5E83E">
        <w:rPr>
          <w:rFonts w:ascii="Arial" w:hAnsi="Arial" w:cs="Arial"/>
        </w:rPr>
        <w:t>#:</w:t>
      </w:r>
      <w:r>
        <w:tab/>
      </w:r>
      <w:r>
        <w:tab/>
      </w:r>
      <w:r>
        <w:tab/>
      </w:r>
      <w:r w:rsidRPr="63E5E83E">
        <w:rPr>
          <w:rFonts w:ascii="Arial" w:hAnsi="Arial" w:cs="Arial"/>
        </w:rPr>
        <w:t xml:space="preserve">(       ) </w:t>
      </w:r>
      <w:proofErr w:type="gramEnd"/>
      <w:r w:rsidRPr="63E5E83E">
        <w:rPr>
          <w:rFonts w:ascii="Arial" w:hAnsi="Arial" w:cs="Arial"/>
        </w:rPr>
        <w:t>_______________________________________________________</w:t>
      </w:r>
    </w:p>
    <w:p w14:paraId="4F1F4366" w14:textId="77777777" w:rsidR="008A5BBF" w:rsidRPr="00264D7F" w:rsidRDefault="008A5BBF" w:rsidP="008A5BBF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t>Email Address (Print Clearly):</w:t>
      </w:r>
      <w:r w:rsidRPr="00264D7F">
        <w:rPr>
          <w:rFonts w:ascii="Arial" w:hAnsi="Arial" w:cs="Arial"/>
          <w:lang w:val="en-CA"/>
        </w:rPr>
        <w:tab/>
      </w:r>
      <w:r w:rsidRPr="00264D7F">
        <w:rPr>
          <w:rFonts w:ascii="Arial" w:hAnsi="Arial" w:cs="Arial"/>
          <w:lang w:val="en-CA"/>
        </w:rPr>
        <w:tab/>
        <w:t>____________________________________________________________</w:t>
      </w:r>
    </w:p>
    <w:bookmarkEnd w:id="2"/>
    <w:p w14:paraId="3DB0F8D7" w14:textId="77777777" w:rsidR="001F6E00" w:rsidRPr="00264D7F" w:rsidRDefault="001F6E00" w:rsidP="00AD2A3F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p w14:paraId="2BA7410C" w14:textId="2A9046D8" w:rsidR="00AD2A3F" w:rsidRPr="00264D7F" w:rsidRDefault="00AD2A3F" w:rsidP="00AD2A3F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64D7F">
        <w:rPr>
          <w:rFonts w:ascii="Arial" w:hAnsi="Arial" w:cs="Arial"/>
          <w:color w:val="000000"/>
          <w:sz w:val="22"/>
          <w:szCs w:val="22"/>
        </w:rPr>
        <w:t xml:space="preserve">We are pleased to announce that our Zone / DC Association raised funds for the following charities during the </w:t>
      </w:r>
      <w:r w:rsidR="005A63B1">
        <w:rPr>
          <w:rFonts w:ascii="Arial" w:hAnsi="Arial" w:cs="Arial"/>
          <w:color w:val="000000"/>
          <w:sz w:val="22"/>
          <w:szCs w:val="22"/>
        </w:rPr>
        <w:t>2026</w:t>
      </w:r>
      <w:r w:rsidR="008A5BBF" w:rsidRPr="00264D7F">
        <w:rPr>
          <w:rFonts w:ascii="Arial" w:hAnsi="Arial" w:cs="Arial"/>
          <w:color w:val="000000"/>
          <w:sz w:val="22"/>
          <w:szCs w:val="22"/>
        </w:rPr>
        <w:t xml:space="preserve"> - </w:t>
      </w:r>
      <w:r w:rsidR="005A63B1">
        <w:rPr>
          <w:rFonts w:ascii="Arial" w:hAnsi="Arial" w:cs="Arial"/>
          <w:color w:val="000000"/>
          <w:sz w:val="22"/>
          <w:szCs w:val="22"/>
        </w:rPr>
        <w:t>2027</w:t>
      </w:r>
      <w:r w:rsidRPr="00264D7F">
        <w:rPr>
          <w:rFonts w:ascii="Arial" w:hAnsi="Arial" w:cs="Arial"/>
          <w:color w:val="000000"/>
          <w:sz w:val="22"/>
          <w:szCs w:val="22"/>
        </w:rPr>
        <w:t xml:space="preserve"> bowling season: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1"/>
        <w:gridCol w:w="1932"/>
        <w:gridCol w:w="1805"/>
      </w:tblGrid>
      <w:tr w:rsidR="00565F89" w:rsidRPr="00264D7F" w14:paraId="2C2C9114" w14:textId="7755A353" w:rsidTr="00AD3FF3">
        <w:trPr>
          <w:trHeight w:val="510"/>
        </w:trPr>
        <w:tc>
          <w:tcPr>
            <w:tcW w:w="6791" w:type="dxa"/>
          </w:tcPr>
          <w:p w14:paraId="2E58403D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NAME OF CHARITY</w:t>
            </w:r>
          </w:p>
        </w:tc>
        <w:tc>
          <w:tcPr>
            <w:tcW w:w="1932" w:type="dxa"/>
          </w:tcPr>
          <w:p w14:paraId="0AA52115" w14:textId="264F51D1" w:rsidR="00565F89" w:rsidRPr="00264D7F" w:rsidRDefault="00565F89" w:rsidP="00F35CEC">
            <w:pPr>
              <w:jc w:val="center"/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Amount Raised</w:t>
            </w:r>
          </w:p>
        </w:tc>
        <w:tc>
          <w:tcPr>
            <w:tcW w:w="1805" w:type="dxa"/>
          </w:tcPr>
          <w:p w14:paraId="2B67AA47" w14:textId="0A0FA12D" w:rsidR="00565F89" w:rsidRPr="00264D7F" w:rsidRDefault="00565F89" w:rsidP="00F35CEC">
            <w:pPr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% for Provincial Office</w:t>
            </w:r>
          </w:p>
        </w:tc>
      </w:tr>
      <w:tr w:rsidR="00565F89" w:rsidRPr="00264D7F" w14:paraId="1C58AAD5" w14:textId="3B20A411" w:rsidTr="00AD3FF3">
        <w:trPr>
          <w:trHeight w:val="510"/>
        </w:trPr>
        <w:tc>
          <w:tcPr>
            <w:tcW w:w="6791" w:type="dxa"/>
          </w:tcPr>
          <w:p w14:paraId="44C68368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Special Olympics</w:t>
            </w:r>
          </w:p>
        </w:tc>
        <w:tc>
          <w:tcPr>
            <w:tcW w:w="1932" w:type="dxa"/>
          </w:tcPr>
          <w:p w14:paraId="0EAC1024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805" w:type="dxa"/>
          </w:tcPr>
          <w:p w14:paraId="6E42FCC9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</w:tr>
      <w:tr w:rsidR="00565F89" w:rsidRPr="00264D7F" w14:paraId="13E73164" w14:textId="0C25B50E" w:rsidTr="00AD3FF3">
        <w:trPr>
          <w:trHeight w:val="510"/>
        </w:trPr>
        <w:tc>
          <w:tcPr>
            <w:tcW w:w="6791" w:type="dxa"/>
          </w:tcPr>
          <w:p w14:paraId="109E5E76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Booster Club</w:t>
            </w:r>
          </w:p>
        </w:tc>
        <w:tc>
          <w:tcPr>
            <w:tcW w:w="1932" w:type="dxa"/>
          </w:tcPr>
          <w:p w14:paraId="269A875F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805" w:type="dxa"/>
          </w:tcPr>
          <w:p w14:paraId="1D9F9282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</w:tr>
      <w:tr w:rsidR="00565F89" w:rsidRPr="00264D7F" w14:paraId="355C16E8" w14:textId="58402CCB" w:rsidTr="00AD3FF3">
        <w:trPr>
          <w:trHeight w:val="510"/>
        </w:trPr>
        <w:tc>
          <w:tcPr>
            <w:tcW w:w="6791" w:type="dxa"/>
          </w:tcPr>
          <w:p w14:paraId="275E92AF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  <w:r w:rsidRPr="00264D7F">
              <w:rPr>
                <w:rFonts w:ascii="Arial" w:hAnsi="Arial" w:cs="Arial"/>
                <w:lang w:val="en-CA"/>
              </w:rPr>
              <w:t>Other (Please List)</w:t>
            </w:r>
          </w:p>
        </w:tc>
        <w:tc>
          <w:tcPr>
            <w:tcW w:w="1932" w:type="dxa"/>
          </w:tcPr>
          <w:p w14:paraId="722E16BE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805" w:type="dxa"/>
          </w:tcPr>
          <w:p w14:paraId="3103579E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</w:tr>
      <w:tr w:rsidR="00565F89" w:rsidRPr="00264D7F" w14:paraId="4A02616C" w14:textId="36C0CF25" w:rsidTr="00AD3FF3">
        <w:trPr>
          <w:trHeight w:val="510"/>
        </w:trPr>
        <w:tc>
          <w:tcPr>
            <w:tcW w:w="6791" w:type="dxa"/>
          </w:tcPr>
          <w:p w14:paraId="28E79C92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932" w:type="dxa"/>
          </w:tcPr>
          <w:p w14:paraId="586E6228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805" w:type="dxa"/>
          </w:tcPr>
          <w:p w14:paraId="1DD78AA5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</w:tr>
      <w:tr w:rsidR="00565F89" w:rsidRPr="00264D7F" w14:paraId="76FB9A7C" w14:textId="6572702D" w:rsidTr="00AD3FF3">
        <w:trPr>
          <w:trHeight w:val="510"/>
        </w:trPr>
        <w:tc>
          <w:tcPr>
            <w:tcW w:w="6791" w:type="dxa"/>
          </w:tcPr>
          <w:p w14:paraId="58604938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932" w:type="dxa"/>
          </w:tcPr>
          <w:p w14:paraId="00E5D326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805" w:type="dxa"/>
          </w:tcPr>
          <w:p w14:paraId="72465C31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</w:tr>
      <w:tr w:rsidR="00565F89" w:rsidRPr="00264D7F" w14:paraId="1433DEB3" w14:textId="2A1CAA8C" w:rsidTr="00AD3FF3">
        <w:trPr>
          <w:trHeight w:val="510"/>
        </w:trPr>
        <w:tc>
          <w:tcPr>
            <w:tcW w:w="6791" w:type="dxa"/>
          </w:tcPr>
          <w:p w14:paraId="2D628A36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932" w:type="dxa"/>
          </w:tcPr>
          <w:p w14:paraId="385CFEED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805" w:type="dxa"/>
          </w:tcPr>
          <w:p w14:paraId="28C7974D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</w:tr>
      <w:tr w:rsidR="00565F89" w:rsidRPr="00264D7F" w14:paraId="684C5459" w14:textId="43BA86B8" w:rsidTr="00AD3FF3">
        <w:trPr>
          <w:trHeight w:val="510"/>
        </w:trPr>
        <w:tc>
          <w:tcPr>
            <w:tcW w:w="6791" w:type="dxa"/>
          </w:tcPr>
          <w:p w14:paraId="24F32D54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932" w:type="dxa"/>
          </w:tcPr>
          <w:p w14:paraId="201EC11D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1805" w:type="dxa"/>
          </w:tcPr>
          <w:p w14:paraId="65CF16C9" w14:textId="77777777" w:rsidR="00565F89" w:rsidRPr="00264D7F" w:rsidRDefault="00565F89" w:rsidP="00F35CEC">
            <w:pPr>
              <w:rPr>
                <w:rFonts w:ascii="Arial" w:hAnsi="Arial" w:cs="Arial"/>
                <w:lang w:val="en-CA"/>
              </w:rPr>
            </w:pPr>
          </w:p>
        </w:tc>
      </w:tr>
    </w:tbl>
    <w:p w14:paraId="39EBAD05" w14:textId="77777777" w:rsidR="008A5BBF" w:rsidRPr="00264D7F" w:rsidRDefault="008A5BBF" w:rsidP="008A5BBF">
      <w:pPr>
        <w:rPr>
          <w:rFonts w:ascii="Arial" w:hAnsi="Arial" w:cs="Arial"/>
          <w:lang w:val="en-CA"/>
        </w:rPr>
      </w:pPr>
    </w:p>
    <w:p w14:paraId="215958E2" w14:textId="77777777" w:rsidR="008A5BBF" w:rsidRPr="00264D7F" w:rsidRDefault="008A5BBF" w:rsidP="008A5BBF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t>President’s Signature:</w:t>
      </w:r>
      <w:r w:rsidRPr="00264D7F">
        <w:rPr>
          <w:rFonts w:ascii="Arial" w:hAnsi="Arial" w:cs="Arial"/>
          <w:lang w:val="en-CA"/>
        </w:rPr>
        <w:tab/>
        <w:t>___________________________________________________________________________</w:t>
      </w:r>
    </w:p>
    <w:p w14:paraId="701AF3F1" w14:textId="77777777" w:rsidR="008A5BBF" w:rsidRPr="00264D7F" w:rsidRDefault="008A5BBF" w:rsidP="00AD2A3F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sectPr w:rsidR="008A5BBF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BB611" w14:textId="77777777" w:rsidR="006F5B09" w:rsidRDefault="006F5B09" w:rsidP="00C6554A">
      <w:pPr>
        <w:spacing w:before="0" w:after="0" w:line="240" w:lineRule="auto"/>
      </w:pPr>
      <w:r>
        <w:separator/>
      </w:r>
    </w:p>
  </w:endnote>
  <w:endnote w:type="continuationSeparator" w:id="0">
    <w:p w14:paraId="201E3AEA" w14:textId="77777777" w:rsidR="006F5B09" w:rsidRDefault="006F5B09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50A3B" w14:textId="77777777" w:rsidR="006F5B09" w:rsidRDefault="006F5B09" w:rsidP="00C6554A">
      <w:pPr>
        <w:spacing w:before="0" w:after="0" w:line="240" w:lineRule="auto"/>
      </w:pPr>
      <w:r>
        <w:separator/>
      </w:r>
    </w:p>
  </w:footnote>
  <w:footnote w:type="continuationSeparator" w:id="0">
    <w:p w14:paraId="3ECF0412" w14:textId="77777777" w:rsidR="006F5B09" w:rsidRDefault="006F5B09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80E76"/>
    <w:rsid w:val="004843B3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5B09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D5C4A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3C99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2026-11-02T02:15:00Z</dcterms:created>
  <dcterms:modified xsi:type="dcterms:W3CDTF">2026-11-02T02:37:00Z</dcterms:modified>
</cp:coreProperties>
</file>