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19BF0" w14:textId="41C1DF52" w:rsidR="002D4297" w:rsidRPr="00264D7F" w:rsidRDefault="002C6458" w:rsidP="002B646D">
      <w:pPr>
        <w:jc w:val="center"/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1DC357C0" wp14:editId="0C737FC7">
            <wp:extent cx="5487035" cy="1005840"/>
            <wp:effectExtent l="0" t="0" r="0" b="3810"/>
            <wp:docPr id="1851337912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33791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B983A5" w14:textId="2FC66E78" w:rsidR="001062E2" w:rsidRPr="00264D7F" w:rsidRDefault="005A63B1" w:rsidP="004B1C30">
      <w:pPr>
        <w:pStyle w:val="Heading1"/>
        <w:jc w:val="center"/>
        <w:rPr>
          <w:rFonts w:ascii="Arial" w:hAnsi="Arial" w:cs="Arial"/>
        </w:rPr>
      </w:pPr>
      <w:bookmarkStart w:id="0" w:name="_2025_-_2026_4"/>
      <w:bookmarkStart w:id="1" w:name="_Toc238581856"/>
      <w:bookmarkEnd w:id="0"/>
      <w:r>
        <w:rPr>
          <w:rStyle w:val="Heading1Char"/>
          <w:rFonts w:ascii="Arial" w:hAnsi="Arial" w:cs="Arial"/>
        </w:rPr>
        <w:t>2026</w:t>
      </w:r>
      <w:r w:rsidR="00041B8C" w:rsidRPr="00264D7F">
        <w:rPr>
          <w:rStyle w:val="Heading1Char"/>
          <w:rFonts w:ascii="Arial" w:hAnsi="Arial" w:cs="Arial"/>
        </w:rPr>
        <w:t xml:space="preserve"> </w:t>
      </w:r>
      <w:r w:rsidR="001062E2" w:rsidRPr="00264D7F">
        <w:rPr>
          <w:rStyle w:val="Heading1Char"/>
          <w:rFonts w:ascii="Arial" w:hAnsi="Arial" w:cs="Arial"/>
        </w:rPr>
        <w:t>-</w:t>
      </w:r>
      <w:r w:rsidR="00041B8C" w:rsidRPr="00264D7F">
        <w:rPr>
          <w:rStyle w:val="Heading1Char"/>
          <w:rFonts w:ascii="Arial" w:hAnsi="Arial" w:cs="Arial"/>
        </w:rPr>
        <w:t xml:space="preserve"> </w:t>
      </w:r>
      <w:r>
        <w:rPr>
          <w:rStyle w:val="Heading1Char"/>
          <w:rFonts w:ascii="Arial" w:hAnsi="Arial" w:cs="Arial"/>
        </w:rPr>
        <w:t>2027</w:t>
      </w:r>
      <w:r w:rsidR="001062E2" w:rsidRPr="00264D7F">
        <w:rPr>
          <w:rStyle w:val="Heading1Char"/>
          <w:rFonts w:ascii="Arial" w:hAnsi="Arial" w:cs="Arial"/>
        </w:rPr>
        <w:t xml:space="preserve"> Instruction Clinic Form</w:t>
      </w:r>
      <w:bookmarkEnd w:id="1"/>
    </w:p>
    <w:p w14:paraId="0FAD3EE0" w14:textId="2BDD1105" w:rsidR="0004178A" w:rsidRPr="00264D7F" w:rsidRDefault="0004178A" w:rsidP="0004178A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Submit this form to </w:t>
      </w:r>
      <w:r w:rsidRPr="00264D7F">
        <w:rPr>
          <w:rFonts w:ascii="Arial" w:hAnsi="Arial" w:cs="Arial"/>
          <w:b/>
          <w:u w:val="single"/>
        </w:rPr>
        <w:t>incentive@o5pba.ca</w:t>
      </w:r>
      <w:r w:rsidRPr="00264D7F">
        <w:rPr>
          <w:rFonts w:ascii="Arial" w:hAnsi="Arial" w:cs="Arial"/>
        </w:rPr>
        <w:t xml:space="preserve"> within seven (7) days of the event</w:t>
      </w:r>
      <w:r w:rsidR="003A29A7">
        <w:rPr>
          <w:rFonts w:ascii="Arial" w:hAnsi="Arial" w:cs="Arial"/>
        </w:rPr>
        <w:t>,</w:t>
      </w:r>
      <w:r w:rsidRPr="00264D7F">
        <w:rPr>
          <w:rFonts w:ascii="Arial" w:hAnsi="Arial" w:cs="Arial"/>
        </w:rPr>
        <w:t xml:space="preserve"> to qualify for incentive points. </w:t>
      </w:r>
    </w:p>
    <w:p w14:paraId="09A91111" w14:textId="4814E722" w:rsidR="001062E2" w:rsidRPr="00264D7F" w:rsidRDefault="001062E2" w:rsidP="001062E2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Association Name: </w:t>
      </w:r>
      <w:r w:rsidRPr="00264D7F">
        <w:rPr>
          <w:rFonts w:ascii="Arial" w:hAnsi="Arial" w:cs="Arial"/>
        </w:rPr>
        <w:tab/>
        <w:t>________________________________________________________________</w:t>
      </w:r>
    </w:p>
    <w:p w14:paraId="4B4C1DB5" w14:textId="64F5BBF7" w:rsidR="001062E2" w:rsidRPr="00264D7F" w:rsidRDefault="001062E2" w:rsidP="001062E2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Date of Event: </w:t>
      </w:r>
      <w:r w:rsidRPr="00264D7F">
        <w:rPr>
          <w:rFonts w:ascii="Arial" w:hAnsi="Arial" w:cs="Arial"/>
        </w:rPr>
        <w:tab/>
      </w:r>
      <w:r w:rsidRPr="00264D7F">
        <w:rPr>
          <w:rFonts w:ascii="Arial" w:hAnsi="Arial" w:cs="Arial"/>
        </w:rPr>
        <w:tab/>
        <w:t>___________________________________________________________</w:t>
      </w:r>
    </w:p>
    <w:p w14:paraId="28CB15EB" w14:textId="28B3FFE9" w:rsidR="001062E2" w:rsidRPr="00264D7F" w:rsidRDefault="001062E2" w:rsidP="001062E2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Clinic Instructor’s Name: </w:t>
      </w:r>
      <w:r w:rsidRPr="00264D7F">
        <w:rPr>
          <w:rFonts w:ascii="Arial" w:hAnsi="Arial" w:cs="Arial"/>
        </w:rPr>
        <w:tab/>
        <w:t>_________________________________________________________</w:t>
      </w:r>
      <w:r w:rsidR="009D011C">
        <w:rPr>
          <w:rFonts w:ascii="Arial" w:hAnsi="Arial" w:cs="Arial"/>
        </w:rPr>
        <w:t>__</w:t>
      </w:r>
    </w:p>
    <w:p w14:paraId="34A425AC" w14:textId="30003631" w:rsidR="001062E2" w:rsidRPr="00264D7F" w:rsidRDefault="001062E2" w:rsidP="001062E2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Contact </w:t>
      </w:r>
      <w:r w:rsidR="00211FD4" w:rsidRPr="00264D7F">
        <w:rPr>
          <w:rFonts w:ascii="Arial" w:hAnsi="Arial" w:cs="Arial"/>
        </w:rPr>
        <w:t>Telephone:</w:t>
      </w:r>
      <w:r w:rsidRPr="00264D7F">
        <w:rPr>
          <w:rFonts w:ascii="Arial" w:hAnsi="Arial" w:cs="Arial"/>
        </w:rPr>
        <w:t xml:space="preserve"> ( </w:t>
      </w:r>
      <w:r w:rsidRPr="00264D7F">
        <w:rPr>
          <w:rFonts w:ascii="Arial" w:hAnsi="Arial" w:cs="Arial"/>
        </w:rPr>
        <w:tab/>
      </w:r>
      <w:r w:rsidRPr="00264D7F">
        <w:rPr>
          <w:rFonts w:ascii="Arial" w:hAnsi="Arial" w:cs="Arial"/>
        </w:rPr>
        <w:tab/>
        <w:t>) ________________________________________________________</w:t>
      </w:r>
    </w:p>
    <w:p w14:paraId="1DA7ED12" w14:textId="196EE64F" w:rsidR="001062E2" w:rsidRPr="00264D7F" w:rsidRDefault="001062E2" w:rsidP="001062E2">
      <w:pPr>
        <w:rPr>
          <w:rFonts w:ascii="Arial" w:hAnsi="Arial" w:cs="Arial"/>
        </w:rPr>
      </w:pPr>
      <w:r w:rsidRPr="00264D7F">
        <w:rPr>
          <w:rFonts w:ascii="Arial" w:hAnsi="Arial" w:cs="Arial"/>
        </w:rPr>
        <w:t>Email Address (Print Clearly):  __________________________________________________________</w:t>
      </w:r>
    </w:p>
    <w:p w14:paraId="52A65F91" w14:textId="6A840406" w:rsidR="001062E2" w:rsidRPr="00264D7F" w:rsidRDefault="001062E2" w:rsidP="001062E2">
      <w:pPr>
        <w:rPr>
          <w:rFonts w:ascii="Arial" w:hAnsi="Arial" w:cs="Arial"/>
        </w:rPr>
      </w:pPr>
      <w:r w:rsidRPr="00264D7F">
        <w:rPr>
          <w:rFonts w:ascii="Arial" w:hAnsi="Arial" w:cs="Arial"/>
        </w:rPr>
        <w:t>Number of Participants: ______________</w:t>
      </w:r>
    </w:p>
    <w:p w14:paraId="58C3A882" w14:textId="61D18A24" w:rsidR="001062E2" w:rsidRPr="00264D7F" w:rsidRDefault="00E330B9" w:rsidP="00E330B9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List participant names below. Membership is not required to earn points.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8832"/>
      </w:tblGrid>
      <w:tr w:rsidR="00B356E5" w:rsidRPr="00264D7F" w14:paraId="3755F667" w14:textId="77777777" w:rsidTr="00B356E5">
        <w:tc>
          <w:tcPr>
            <w:tcW w:w="1696" w:type="dxa"/>
          </w:tcPr>
          <w:p w14:paraId="3861A355" w14:textId="0DEBE135" w:rsidR="00B356E5" w:rsidRPr="00264D7F" w:rsidRDefault="00B356E5" w:rsidP="001062E2">
            <w:pPr>
              <w:rPr>
                <w:rFonts w:ascii="Arial" w:hAnsi="Arial" w:cs="Arial"/>
                <w:b/>
                <w:bCs/>
                <w:lang w:val="en-CA"/>
              </w:rPr>
            </w:pPr>
            <w:r w:rsidRPr="00264D7F">
              <w:rPr>
                <w:rFonts w:ascii="Arial" w:hAnsi="Arial" w:cs="Arial"/>
                <w:b/>
                <w:bCs/>
                <w:lang w:val="en-CA"/>
              </w:rPr>
              <w:t>C5 #</w:t>
            </w:r>
          </w:p>
        </w:tc>
        <w:tc>
          <w:tcPr>
            <w:tcW w:w="8832" w:type="dxa"/>
          </w:tcPr>
          <w:p w14:paraId="14C3D1D8" w14:textId="209E86A4" w:rsidR="00B356E5" w:rsidRPr="00264D7F" w:rsidRDefault="00B356E5" w:rsidP="001062E2">
            <w:pPr>
              <w:rPr>
                <w:rFonts w:ascii="Arial" w:hAnsi="Arial" w:cs="Arial"/>
                <w:b/>
                <w:bCs/>
                <w:lang w:val="en-CA"/>
              </w:rPr>
            </w:pPr>
            <w:r w:rsidRPr="00264D7F">
              <w:rPr>
                <w:rFonts w:ascii="Arial" w:hAnsi="Arial" w:cs="Arial"/>
                <w:b/>
                <w:bCs/>
                <w:lang w:val="en-CA"/>
              </w:rPr>
              <w:t>Name</w:t>
            </w:r>
            <w:r w:rsidR="00A97CF4" w:rsidRPr="00264D7F">
              <w:rPr>
                <w:rFonts w:ascii="Arial" w:hAnsi="Arial" w:cs="Arial"/>
                <w:b/>
                <w:bCs/>
                <w:lang w:val="en-CA"/>
              </w:rPr>
              <w:t xml:space="preserve"> of Participant</w:t>
            </w:r>
          </w:p>
        </w:tc>
      </w:tr>
      <w:tr w:rsidR="00B356E5" w:rsidRPr="00264D7F" w14:paraId="1B828F4A" w14:textId="77777777" w:rsidTr="00B356E5">
        <w:trPr>
          <w:trHeight w:val="454"/>
        </w:trPr>
        <w:tc>
          <w:tcPr>
            <w:tcW w:w="1696" w:type="dxa"/>
          </w:tcPr>
          <w:p w14:paraId="77DAAA53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1AC53B59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72264C8C" w14:textId="77777777" w:rsidTr="00B356E5">
        <w:trPr>
          <w:trHeight w:val="454"/>
        </w:trPr>
        <w:tc>
          <w:tcPr>
            <w:tcW w:w="1696" w:type="dxa"/>
          </w:tcPr>
          <w:p w14:paraId="7ABFC812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2A6B519A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54E18300" w14:textId="77777777" w:rsidTr="00B356E5">
        <w:trPr>
          <w:trHeight w:val="454"/>
        </w:trPr>
        <w:tc>
          <w:tcPr>
            <w:tcW w:w="1696" w:type="dxa"/>
          </w:tcPr>
          <w:p w14:paraId="42537B43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17ACA278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785B9886" w14:textId="77777777" w:rsidTr="00B356E5">
        <w:trPr>
          <w:trHeight w:val="454"/>
        </w:trPr>
        <w:tc>
          <w:tcPr>
            <w:tcW w:w="1696" w:type="dxa"/>
          </w:tcPr>
          <w:p w14:paraId="6A6B73AF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3741F4DD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46590180" w14:textId="77777777" w:rsidTr="00B356E5">
        <w:trPr>
          <w:trHeight w:val="454"/>
        </w:trPr>
        <w:tc>
          <w:tcPr>
            <w:tcW w:w="1696" w:type="dxa"/>
          </w:tcPr>
          <w:p w14:paraId="0F501E81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0FAEF77C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24A59196" w14:textId="77777777" w:rsidTr="00B356E5">
        <w:trPr>
          <w:trHeight w:val="454"/>
        </w:trPr>
        <w:tc>
          <w:tcPr>
            <w:tcW w:w="1696" w:type="dxa"/>
          </w:tcPr>
          <w:p w14:paraId="171087BF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70346221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57D136C8" w14:textId="77777777" w:rsidTr="00B356E5">
        <w:trPr>
          <w:trHeight w:val="454"/>
        </w:trPr>
        <w:tc>
          <w:tcPr>
            <w:tcW w:w="1696" w:type="dxa"/>
          </w:tcPr>
          <w:p w14:paraId="170F3933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3E121C37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0D207CB4" w14:textId="77777777" w:rsidTr="00B356E5">
        <w:trPr>
          <w:trHeight w:val="454"/>
        </w:trPr>
        <w:tc>
          <w:tcPr>
            <w:tcW w:w="1696" w:type="dxa"/>
          </w:tcPr>
          <w:p w14:paraId="0A771B6D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1663C8F1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42A1F2E7" w14:textId="77777777" w:rsidTr="00B356E5">
        <w:trPr>
          <w:trHeight w:val="454"/>
        </w:trPr>
        <w:tc>
          <w:tcPr>
            <w:tcW w:w="1696" w:type="dxa"/>
          </w:tcPr>
          <w:p w14:paraId="2CBD6AAD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79B2277E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7676543F" w14:textId="77777777" w:rsidTr="00B356E5">
        <w:trPr>
          <w:trHeight w:val="454"/>
        </w:trPr>
        <w:tc>
          <w:tcPr>
            <w:tcW w:w="1696" w:type="dxa"/>
          </w:tcPr>
          <w:p w14:paraId="1A122FD0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46C108AB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464BCA12" w14:textId="77777777" w:rsidTr="00B356E5">
        <w:trPr>
          <w:trHeight w:val="454"/>
        </w:trPr>
        <w:tc>
          <w:tcPr>
            <w:tcW w:w="1696" w:type="dxa"/>
          </w:tcPr>
          <w:p w14:paraId="0D3CE02C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7370B7E5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68E64068" w14:textId="77777777" w:rsidTr="00B356E5">
        <w:trPr>
          <w:trHeight w:val="454"/>
        </w:trPr>
        <w:tc>
          <w:tcPr>
            <w:tcW w:w="1696" w:type="dxa"/>
          </w:tcPr>
          <w:p w14:paraId="3A586B4A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6D18BBB7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7B1F0F70" w14:textId="77777777" w:rsidTr="00B356E5">
        <w:trPr>
          <w:trHeight w:val="454"/>
        </w:trPr>
        <w:tc>
          <w:tcPr>
            <w:tcW w:w="1696" w:type="dxa"/>
          </w:tcPr>
          <w:p w14:paraId="5D4F1E1A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3F42A775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  <w:tr w:rsidR="00B356E5" w:rsidRPr="00264D7F" w14:paraId="70C64B4C" w14:textId="77777777" w:rsidTr="00B356E5">
        <w:trPr>
          <w:trHeight w:val="454"/>
        </w:trPr>
        <w:tc>
          <w:tcPr>
            <w:tcW w:w="1696" w:type="dxa"/>
          </w:tcPr>
          <w:p w14:paraId="7C1BC3CF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8832" w:type="dxa"/>
          </w:tcPr>
          <w:p w14:paraId="5033DD86" w14:textId="77777777" w:rsidR="00B356E5" w:rsidRPr="00264D7F" w:rsidRDefault="00B356E5" w:rsidP="001062E2">
            <w:pPr>
              <w:rPr>
                <w:rFonts w:ascii="Arial" w:hAnsi="Arial" w:cs="Arial"/>
                <w:lang w:val="en-CA"/>
              </w:rPr>
            </w:pPr>
          </w:p>
        </w:tc>
      </w:tr>
    </w:tbl>
    <w:p w14:paraId="512BB85A" w14:textId="77777777" w:rsidR="0015690A" w:rsidRPr="00264D7F" w:rsidRDefault="0015690A" w:rsidP="003A7FCD">
      <w:pPr>
        <w:jc w:val="center"/>
        <w:rPr>
          <w:rFonts w:ascii="Arial" w:hAnsi="Arial" w:cs="Arial"/>
        </w:rPr>
      </w:pPr>
    </w:p>
    <w:sectPr w:rsidR="0015690A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438B1" w14:textId="77777777" w:rsidR="00690E97" w:rsidRDefault="00690E97" w:rsidP="00C6554A">
      <w:pPr>
        <w:spacing w:before="0" w:after="0" w:line="240" w:lineRule="auto"/>
      </w:pPr>
      <w:r>
        <w:separator/>
      </w:r>
    </w:p>
  </w:endnote>
  <w:endnote w:type="continuationSeparator" w:id="0">
    <w:p w14:paraId="395513EC" w14:textId="77777777" w:rsidR="00690E97" w:rsidRDefault="00690E97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BD4AF" w14:textId="77777777" w:rsidR="00690E97" w:rsidRDefault="00690E97" w:rsidP="00C6554A">
      <w:pPr>
        <w:spacing w:before="0" w:after="0" w:line="240" w:lineRule="auto"/>
      </w:pPr>
      <w:r>
        <w:separator/>
      </w:r>
    </w:p>
  </w:footnote>
  <w:footnote w:type="continuationSeparator" w:id="0">
    <w:p w14:paraId="7BA7FE91" w14:textId="77777777" w:rsidR="00690E97" w:rsidRDefault="00690E97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28EB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A7FCD"/>
    <w:rsid w:val="003B1975"/>
    <w:rsid w:val="003B2308"/>
    <w:rsid w:val="003B3921"/>
    <w:rsid w:val="003B4A4C"/>
    <w:rsid w:val="003B7FC3"/>
    <w:rsid w:val="003C0F31"/>
    <w:rsid w:val="003C2F04"/>
    <w:rsid w:val="003D0810"/>
    <w:rsid w:val="003D2963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0E97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6AA9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2026-11-02T02:18:00Z</dcterms:created>
  <dcterms:modified xsi:type="dcterms:W3CDTF">2026-11-02T02:42:00Z</dcterms:modified>
</cp:coreProperties>
</file>