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2385A" w14:textId="77777777" w:rsidR="004221AD" w:rsidRDefault="004221AD" w:rsidP="005B4BFA">
      <w:pPr>
        <w:pStyle w:val="Photo"/>
        <w:jc w:val="left"/>
      </w:pPr>
      <w:bookmarkStart w:id="0" w:name="_Toc321147149"/>
      <w:bookmarkStart w:id="1" w:name="_Toc318188227"/>
      <w:bookmarkStart w:id="2" w:name="_Toc318188327"/>
      <w:bookmarkStart w:id="3" w:name="_Toc318189312"/>
      <w:bookmarkStart w:id="4" w:name="_Toc321147011"/>
    </w:p>
    <w:p w14:paraId="6642E048" w14:textId="6B757885" w:rsidR="00A41EE9" w:rsidRPr="00264D7F" w:rsidRDefault="00A41EE9" w:rsidP="007676E9">
      <w:pPr>
        <w:jc w:val="center"/>
        <w:rPr>
          <w:rFonts w:ascii="Arial" w:hAnsi="Arial" w:cs="Arial"/>
        </w:rPr>
      </w:pPr>
      <w:bookmarkStart w:id="5" w:name="_Hlk198485114"/>
      <w:bookmarkEnd w:id="0"/>
      <w:bookmarkEnd w:id="1"/>
      <w:bookmarkEnd w:id="2"/>
      <w:bookmarkEnd w:id="3"/>
      <w:bookmarkEnd w:id="4"/>
      <w:r w:rsidRPr="00264D7F">
        <w:rPr>
          <w:rFonts w:ascii="Arial" w:hAnsi="Arial" w:cs="Arial"/>
          <w:noProof/>
        </w:rPr>
        <w:drawing>
          <wp:inline distT="0" distB="0" distL="0" distR="0" wp14:anchorId="5281DE86" wp14:editId="5B42A680">
            <wp:extent cx="5486400" cy="1003300"/>
            <wp:effectExtent l="0" t="0" r="0" b="6350"/>
            <wp:docPr id="1025276607" name="Picture 3" descr="A black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2782" name="Picture 3" descr="A black text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79195C" w14:textId="18F8A310" w:rsidR="00A41EE9" w:rsidRPr="00264D7F" w:rsidRDefault="005A63B1" w:rsidP="007676E9">
      <w:pPr>
        <w:pStyle w:val="Heading1"/>
        <w:jc w:val="center"/>
        <w:rPr>
          <w:rFonts w:ascii="Arial" w:hAnsi="Arial" w:cs="Arial"/>
        </w:rPr>
      </w:pPr>
      <w:bookmarkStart w:id="6" w:name="_2025_–_2026_4"/>
      <w:bookmarkStart w:id="7" w:name="_Toc238581852"/>
      <w:bookmarkEnd w:id="6"/>
      <w:r>
        <w:rPr>
          <w:rFonts w:ascii="Arial" w:hAnsi="Arial" w:cs="Arial"/>
        </w:rPr>
        <w:t>2026</w:t>
      </w:r>
      <w:r w:rsidR="00D92ED9" w:rsidRPr="00264D7F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2027</w:t>
      </w:r>
      <w:r w:rsidR="00D92ED9" w:rsidRPr="00264D7F">
        <w:rPr>
          <w:rFonts w:ascii="Arial" w:hAnsi="Arial" w:cs="Arial"/>
        </w:rPr>
        <w:t xml:space="preserve"> </w:t>
      </w:r>
      <w:r w:rsidR="007676E9" w:rsidRPr="00264D7F">
        <w:rPr>
          <w:rFonts w:ascii="Arial" w:hAnsi="Arial" w:cs="Arial"/>
        </w:rPr>
        <w:t>Lane Certification Report</w:t>
      </w:r>
      <w:bookmarkEnd w:id="7"/>
    </w:p>
    <w:p w14:paraId="48F2C5B7" w14:textId="793D117F" w:rsidR="00B957D4" w:rsidRPr="00264D7F" w:rsidRDefault="00B957D4" w:rsidP="00B957D4">
      <w:pPr>
        <w:rPr>
          <w:rFonts w:ascii="Arial" w:hAnsi="Arial" w:cs="Arial"/>
        </w:rPr>
      </w:pPr>
      <w:r w:rsidRPr="00264D7F">
        <w:rPr>
          <w:rFonts w:ascii="Arial" w:hAnsi="Arial" w:cs="Arial"/>
        </w:rPr>
        <w:t xml:space="preserve">Submit this form to </w:t>
      </w:r>
      <w:r w:rsidRPr="00264D7F">
        <w:rPr>
          <w:rFonts w:ascii="Arial" w:hAnsi="Arial" w:cs="Arial"/>
          <w:b/>
          <w:u w:val="single"/>
        </w:rPr>
        <w:t>incentive@o5pba.ca</w:t>
      </w:r>
      <w:r w:rsidRPr="00264D7F">
        <w:rPr>
          <w:rFonts w:ascii="Arial" w:hAnsi="Arial" w:cs="Arial"/>
        </w:rPr>
        <w:t xml:space="preserve"> by </w:t>
      </w:r>
      <w:r w:rsidR="003D581F" w:rsidRPr="00264D7F">
        <w:rPr>
          <w:rFonts w:ascii="Arial" w:hAnsi="Arial" w:cs="Arial"/>
          <w:b/>
          <w:u w:val="single"/>
        </w:rPr>
        <w:t>October 31</w:t>
      </w:r>
      <w:r w:rsidRPr="00264D7F">
        <w:rPr>
          <w:rFonts w:ascii="Arial" w:hAnsi="Arial" w:cs="Arial"/>
          <w:b/>
          <w:u w:val="single"/>
        </w:rPr>
        <w:t xml:space="preserve">, </w:t>
      </w:r>
      <w:r w:rsidR="005A63B1">
        <w:rPr>
          <w:rFonts w:ascii="Arial" w:hAnsi="Arial" w:cs="Arial"/>
          <w:b/>
          <w:u w:val="single"/>
        </w:rPr>
        <w:t>2026</w:t>
      </w:r>
      <w:r w:rsidR="0053172D">
        <w:rPr>
          <w:rFonts w:ascii="Arial" w:hAnsi="Arial" w:cs="Arial"/>
          <w:b/>
          <w:u w:val="single"/>
        </w:rPr>
        <w:t>,</w:t>
      </w:r>
      <w:r w:rsidRPr="00264D7F">
        <w:rPr>
          <w:rFonts w:ascii="Arial" w:hAnsi="Arial" w:cs="Arial"/>
        </w:rPr>
        <w:t xml:space="preserve"> to qualify for incentive points. </w:t>
      </w:r>
    </w:p>
    <w:p w14:paraId="1284C0CB" w14:textId="11A1DA2B" w:rsidR="00E136D8" w:rsidRPr="00264D7F" w:rsidRDefault="00211FD4" w:rsidP="00E136D8">
      <w:pPr>
        <w:rPr>
          <w:rFonts w:ascii="Arial" w:hAnsi="Arial" w:cs="Arial"/>
        </w:rPr>
      </w:pPr>
      <w:r w:rsidRPr="00264D7F">
        <w:rPr>
          <w:rFonts w:ascii="Arial" w:hAnsi="Arial" w:cs="Arial"/>
        </w:rPr>
        <w:t>Association: _</w:t>
      </w:r>
      <w:r w:rsidR="00BD4EFF" w:rsidRPr="00264D7F">
        <w:rPr>
          <w:rFonts w:ascii="Arial" w:hAnsi="Arial" w:cs="Arial"/>
        </w:rPr>
        <w:t>___________________________________________________</w:t>
      </w:r>
    </w:p>
    <w:p w14:paraId="7968659A" w14:textId="10700CCC" w:rsidR="00BD4EFF" w:rsidRPr="00264D7F" w:rsidRDefault="00211FD4" w:rsidP="00E136D8">
      <w:pPr>
        <w:rPr>
          <w:rFonts w:ascii="Arial" w:hAnsi="Arial" w:cs="Arial"/>
        </w:rPr>
      </w:pPr>
      <w:r w:rsidRPr="00264D7F">
        <w:rPr>
          <w:rFonts w:ascii="Arial" w:hAnsi="Arial" w:cs="Arial"/>
        </w:rPr>
        <w:t>Contact: _</w:t>
      </w:r>
      <w:r w:rsidR="00BD4EFF" w:rsidRPr="00264D7F">
        <w:rPr>
          <w:rFonts w:ascii="Arial" w:hAnsi="Arial" w:cs="Arial"/>
        </w:rPr>
        <w:t>______________________________________________________</w:t>
      </w:r>
    </w:p>
    <w:p w14:paraId="3A2115E7" w14:textId="495BB9DF" w:rsidR="00BD4EFF" w:rsidRPr="00264D7F" w:rsidRDefault="00211FD4" w:rsidP="00E136D8">
      <w:pPr>
        <w:rPr>
          <w:rFonts w:ascii="Arial" w:hAnsi="Arial" w:cs="Arial"/>
        </w:rPr>
      </w:pPr>
      <w:r w:rsidRPr="00264D7F">
        <w:rPr>
          <w:rFonts w:ascii="Arial" w:hAnsi="Arial" w:cs="Arial"/>
        </w:rPr>
        <w:t>Telephone: _</w:t>
      </w:r>
      <w:r w:rsidR="00BD4EFF" w:rsidRPr="00264D7F">
        <w:rPr>
          <w:rFonts w:ascii="Arial" w:hAnsi="Arial" w:cs="Arial"/>
        </w:rPr>
        <w:t>___________________________________________________</w:t>
      </w:r>
    </w:p>
    <w:p w14:paraId="0B3C9968" w14:textId="4CC4C2CF" w:rsidR="00BD4EFF" w:rsidRPr="00264D7F" w:rsidRDefault="00211FD4" w:rsidP="00E136D8">
      <w:pPr>
        <w:rPr>
          <w:rFonts w:ascii="Arial" w:hAnsi="Arial" w:cs="Arial"/>
        </w:rPr>
      </w:pPr>
      <w:r w:rsidRPr="00264D7F">
        <w:rPr>
          <w:rFonts w:ascii="Arial" w:hAnsi="Arial" w:cs="Arial"/>
        </w:rPr>
        <w:t>Email: _</w:t>
      </w:r>
      <w:r w:rsidR="00BD4EFF" w:rsidRPr="00264D7F">
        <w:rPr>
          <w:rFonts w:ascii="Arial" w:hAnsi="Arial" w:cs="Arial"/>
        </w:rPr>
        <w:t>_______________________________________________________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770"/>
        <w:gridCol w:w="3510"/>
      </w:tblGrid>
      <w:tr w:rsidR="0076477A" w:rsidRPr="00264D7F" w14:paraId="2D4B9128" w14:textId="77777777" w:rsidTr="00A80E23">
        <w:tc>
          <w:tcPr>
            <w:tcW w:w="4248" w:type="dxa"/>
          </w:tcPr>
          <w:p w14:paraId="631AEACA" w14:textId="41BB9032" w:rsidR="0076477A" w:rsidRPr="00264D7F" w:rsidRDefault="004E4101" w:rsidP="00E136D8">
            <w:pPr>
              <w:rPr>
                <w:rFonts w:ascii="Arial" w:hAnsi="Arial" w:cs="Arial"/>
              </w:rPr>
            </w:pPr>
            <w:r w:rsidRPr="00264D7F">
              <w:rPr>
                <w:rFonts w:ascii="Arial" w:hAnsi="Arial" w:cs="Arial"/>
              </w:rPr>
              <w:t>Centre</w:t>
            </w:r>
          </w:p>
        </w:tc>
        <w:tc>
          <w:tcPr>
            <w:tcW w:w="2770" w:type="dxa"/>
          </w:tcPr>
          <w:p w14:paraId="1AAE377A" w14:textId="17309FF8" w:rsidR="0076477A" w:rsidRPr="00264D7F" w:rsidRDefault="004E4101" w:rsidP="00E136D8">
            <w:pPr>
              <w:rPr>
                <w:rFonts w:ascii="Arial" w:hAnsi="Arial" w:cs="Arial"/>
              </w:rPr>
            </w:pPr>
            <w:r w:rsidRPr="00264D7F">
              <w:rPr>
                <w:rFonts w:ascii="Arial" w:hAnsi="Arial" w:cs="Arial"/>
              </w:rPr>
              <w:t>Date Last Certified</w:t>
            </w:r>
          </w:p>
        </w:tc>
        <w:tc>
          <w:tcPr>
            <w:tcW w:w="3510" w:type="dxa"/>
          </w:tcPr>
          <w:p w14:paraId="289312F9" w14:textId="20C54AC9" w:rsidR="0076477A" w:rsidRPr="00264D7F" w:rsidRDefault="004E4101" w:rsidP="00E136D8">
            <w:pPr>
              <w:rPr>
                <w:rFonts w:ascii="Arial" w:hAnsi="Arial" w:cs="Arial"/>
              </w:rPr>
            </w:pPr>
            <w:r w:rsidRPr="00264D7F">
              <w:rPr>
                <w:rFonts w:ascii="Arial" w:hAnsi="Arial" w:cs="Arial"/>
              </w:rPr>
              <w:t xml:space="preserve">Certified </w:t>
            </w:r>
            <w:r w:rsidR="00A80E23" w:rsidRPr="00264D7F">
              <w:rPr>
                <w:rFonts w:ascii="Arial" w:hAnsi="Arial" w:cs="Arial"/>
              </w:rPr>
              <w:t>this Season: Yes / No</w:t>
            </w:r>
          </w:p>
        </w:tc>
      </w:tr>
      <w:tr w:rsidR="0076477A" w:rsidRPr="00264D7F" w14:paraId="3B8284B0" w14:textId="77777777" w:rsidTr="00A80E23">
        <w:trPr>
          <w:trHeight w:val="454"/>
        </w:trPr>
        <w:tc>
          <w:tcPr>
            <w:tcW w:w="4248" w:type="dxa"/>
          </w:tcPr>
          <w:p w14:paraId="470C75EF" w14:textId="77777777" w:rsidR="0076477A" w:rsidRPr="00264D7F" w:rsidRDefault="0076477A" w:rsidP="00E136D8">
            <w:pPr>
              <w:rPr>
                <w:rFonts w:ascii="Arial" w:hAnsi="Arial" w:cs="Arial"/>
              </w:rPr>
            </w:pPr>
          </w:p>
        </w:tc>
        <w:tc>
          <w:tcPr>
            <w:tcW w:w="2770" w:type="dxa"/>
          </w:tcPr>
          <w:p w14:paraId="441539D3" w14:textId="77777777" w:rsidR="0076477A" w:rsidRPr="00264D7F" w:rsidRDefault="0076477A" w:rsidP="00E136D8">
            <w:pPr>
              <w:rPr>
                <w:rFonts w:ascii="Arial" w:hAnsi="Arial" w:cs="Arial"/>
              </w:rPr>
            </w:pPr>
          </w:p>
        </w:tc>
        <w:tc>
          <w:tcPr>
            <w:tcW w:w="3510" w:type="dxa"/>
          </w:tcPr>
          <w:p w14:paraId="7D5831FC" w14:textId="77777777" w:rsidR="0076477A" w:rsidRPr="00264D7F" w:rsidRDefault="0076477A" w:rsidP="00E136D8">
            <w:pPr>
              <w:rPr>
                <w:rFonts w:ascii="Arial" w:hAnsi="Arial" w:cs="Arial"/>
              </w:rPr>
            </w:pPr>
          </w:p>
        </w:tc>
      </w:tr>
      <w:tr w:rsidR="0076477A" w:rsidRPr="00264D7F" w14:paraId="119AE973" w14:textId="77777777" w:rsidTr="00A80E23">
        <w:trPr>
          <w:trHeight w:val="454"/>
        </w:trPr>
        <w:tc>
          <w:tcPr>
            <w:tcW w:w="4248" w:type="dxa"/>
          </w:tcPr>
          <w:p w14:paraId="19291C65" w14:textId="77777777" w:rsidR="0076477A" w:rsidRPr="00264D7F" w:rsidRDefault="0076477A" w:rsidP="00E136D8">
            <w:pPr>
              <w:rPr>
                <w:rFonts w:ascii="Arial" w:hAnsi="Arial" w:cs="Arial"/>
              </w:rPr>
            </w:pPr>
          </w:p>
        </w:tc>
        <w:tc>
          <w:tcPr>
            <w:tcW w:w="2770" w:type="dxa"/>
          </w:tcPr>
          <w:p w14:paraId="59331AF8" w14:textId="77777777" w:rsidR="0076477A" w:rsidRPr="00264D7F" w:rsidRDefault="0076477A" w:rsidP="00E136D8">
            <w:pPr>
              <w:rPr>
                <w:rFonts w:ascii="Arial" w:hAnsi="Arial" w:cs="Arial"/>
              </w:rPr>
            </w:pPr>
          </w:p>
        </w:tc>
        <w:tc>
          <w:tcPr>
            <w:tcW w:w="3510" w:type="dxa"/>
          </w:tcPr>
          <w:p w14:paraId="189E727D" w14:textId="77777777" w:rsidR="0076477A" w:rsidRPr="00264D7F" w:rsidRDefault="0076477A" w:rsidP="00E136D8">
            <w:pPr>
              <w:rPr>
                <w:rFonts w:ascii="Arial" w:hAnsi="Arial" w:cs="Arial"/>
              </w:rPr>
            </w:pPr>
          </w:p>
        </w:tc>
      </w:tr>
      <w:tr w:rsidR="0076477A" w:rsidRPr="00264D7F" w14:paraId="5BC26163" w14:textId="77777777" w:rsidTr="00A80E23">
        <w:trPr>
          <w:trHeight w:val="454"/>
        </w:trPr>
        <w:tc>
          <w:tcPr>
            <w:tcW w:w="4248" w:type="dxa"/>
          </w:tcPr>
          <w:p w14:paraId="7EFA918D" w14:textId="77777777" w:rsidR="0076477A" w:rsidRPr="00264D7F" w:rsidRDefault="0076477A" w:rsidP="00E136D8">
            <w:pPr>
              <w:rPr>
                <w:rFonts w:ascii="Arial" w:hAnsi="Arial" w:cs="Arial"/>
              </w:rPr>
            </w:pPr>
          </w:p>
        </w:tc>
        <w:tc>
          <w:tcPr>
            <w:tcW w:w="2770" w:type="dxa"/>
          </w:tcPr>
          <w:p w14:paraId="6DAED7F0" w14:textId="77777777" w:rsidR="0076477A" w:rsidRPr="00264D7F" w:rsidRDefault="0076477A" w:rsidP="00E136D8">
            <w:pPr>
              <w:rPr>
                <w:rFonts w:ascii="Arial" w:hAnsi="Arial" w:cs="Arial"/>
              </w:rPr>
            </w:pPr>
          </w:p>
        </w:tc>
        <w:tc>
          <w:tcPr>
            <w:tcW w:w="3510" w:type="dxa"/>
          </w:tcPr>
          <w:p w14:paraId="679F0CFE" w14:textId="77777777" w:rsidR="0076477A" w:rsidRPr="00264D7F" w:rsidRDefault="0076477A" w:rsidP="00E136D8">
            <w:pPr>
              <w:rPr>
                <w:rFonts w:ascii="Arial" w:hAnsi="Arial" w:cs="Arial"/>
              </w:rPr>
            </w:pPr>
          </w:p>
        </w:tc>
      </w:tr>
      <w:tr w:rsidR="0076477A" w:rsidRPr="00264D7F" w14:paraId="2AF771B1" w14:textId="77777777" w:rsidTr="00A80E23">
        <w:trPr>
          <w:trHeight w:val="454"/>
        </w:trPr>
        <w:tc>
          <w:tcPr>
            <w:tcW w:w="4248" w:type="dxa"/>
          </w:tcPr>
          <w:p w14:paraId="4B1EE922" w14:textId="77777777" w:rsidR="0076477A" w:rsidRPr="00264D7F" w:rsidRDefault="0076477A" w:rsidP="00E136D8">
            <w:pPr>
              <w:rPr>
                <w:rFonts w:ascii="Arial" w:hAnsi="Arial" w:cs="Arial"/>
              </w:rPr>
            </w:pPr>
          </w:p>
        </w:tc>
        <w:tc>
          <w:tcPr>
            <w:tcW w:w="2770" w:type="dxa"/>
          </w:tcPr>
          <w:p w14:paraId="7BE292D7" w14:textId="77777777" w:rsidR="0076477A" w:rsidRPr="00264D7F" w:rsidRDefault="0076477A" w:rsidP="00E136D8">
            <w:pPr>
              <w:rPr>
                <w:rFonts w:ascii="Arial" w:hAnsi="Arial" w:cs="Arial"/>
              </w:rPr>
            </w:pPr>
          </w:p>
        </w:tc>
        <w:tc>
          <w:tcPr>
            <w:tcW w:w="3510" w:type="dxa"/>
          </w:tcPr>
          <w:p w14:paraId="3E284BF9" w14:textId="77777777" w:rsidR="0076477A" w:rsidRPr="00264D7F" w:rsidRDefault="0076477A" w:rsidP="00E136D8">
            <w:pPr>
              <w:rPr>
                <w:rFonts w:ascii="Arial" w:hAnsi="Arial" w:cs="Arial"/>
              </w:rPr>
            </w:pPr>
          </w:p>
        </w:tc>
      </w:tr>
      <w:tr w:rsidR="0076477A" w:rsidRPr="00264D7F" w14:paraId="158FF2F2" w14:textId="77777777" w:rsidTr="00A80E23">
        <w:trPr>
          <w:trHeight w:val="454"/>
        </w:trPr>
        <w:tc>
          <w:tcPr>
            <w:tcW w:w="4248" w:type="dxa"/>
          </w:tcPr>
          <w:p w14:paraId="71D14BCB" w14:textId="77777777" w:rsidR="0076477A" w:rsidRPr="00264D7F" w:rsidRDefault="0076477A" w:rsidP="00E136D8">
            <w:pPr>
              <w:rPr>
                <w:rFonts w:ascii="Arial" w:hAnsi="Arial" w:cs="Arial"/>
              </w:rPr>
            </w:pPr>
          </w:p>
        </w:tc>
        <w:tc>
          <w:tcPr>
            <w:tcW w:w="2770" w:type="dxa"/>
          </w:tcPr>
          <w:p w14:paraId="0555A94E" w14:textId="77777777" w:rsidR="0076477A" w:rsidRPr="00264D7F" w:rsidRDefault="0076477A" w:rsidP="00E136D8">
            <w:pPr>
              <w:rPr>
                <w:rFonts w:ascii="Arial" w:hAnsi="Arial" w:cs="Arial"/>
              </w:rPr>
            </w:pPr>
          </w:p>
        </w:tc>
        <w:tc>
          <w:tcPr>
            <w:tcW w:w="3510" w:type="dxa"/>
          </w:tcPr>
          <w:p w14:paraId="424CC0DF" w14:textId="77777777" w:rsidR="0076477A" w:rsidRPr="00264D7F" w:rsidRDefault="0076477A" w:rsidP="00E136D8">
            <w:pPr>
              <w:rPr>
                <w:rFonts w:ascii="Arial" w:hAnsi="Arial" w:cs="Arial"/>
              </w:rPr>
            </w:pPr>
          </w:p>
        </w:tc>
      </w:tr>
      <w:tr w:rsidR="00A80E23" w:rsidRPr="00264D7F" w14:paraId="262435D4" w14:textId="77777777" w:rsidTr="00A80E23">
        <w:trPr>
          <w:trHeight w:val="454"/>
        </w:trPr>
        <w:tc>
          <w:tcPr>
            <w:tcW w:w="4248" w:type="dxa"/>
          </w:tcPr>
          <w:p w14:paraId="3C054B30" w14:textId="77777777" w:rsidR="00A80E23" w:rsidRPr="00264D7F" w:rsidRDefault="00A80E23" w:rsidP="00E136D8">
            <w:pPr>
              <w:rPr>
                <w:rFonts w:ascii="Arial" w:hAnsi="Arial" w:cs="Arial"/>
              </w:rPr>
            </w:pPr>
          </w:p>
        </w:tc>
        <w:tc>
          <w:tcPr>
            <w:tcW w:w="2770" w:type="dxa"/>
          </w:tcPr>
          <w:p w14:paraId="32224E40" w14:textId="77777777" w:rsidR="00A80E23" w:rsidRPr="00264D7F" w:rsidRDefault="00A80E23" w:rsidP="00E136D8">
            <w:pPr>
              <w:rPr>
                <w:rFonts w:ascii="Arial" w:hAnsi="Arial" w:cs="Arial"/>
              </w:rPr>
            </w:pPr>
          </w:p>
        </w:tc>
        <w:tc>
          <w:tcPr>
            <w:tcW w:w="3510" w:type="dxa"/>
          </w:tcPr>
          <w:p w14:paraId="6920B09C" w14:textId="77777777" w:rsidR="00A80E23" w:rsidRPr="00264D7F" w:rsidRDefault="00A80E23" w:rsidP="00E136D8">
            <w:pPr>
              <w:rPr>
                <w:rFonts w:ascii="Arial" w:hAnsi="Arial" w:cs="Arial"/>
              </w:rPr>
            </w:pPr>
          </w:p>
        </w:tc>
      </w:tr>
      <w:tr w:rsidR="00A80E23" w:rsidRPr="00264D7F" w14:paraId="0351EA53" w14:textId="77777777" w:rsidTr="00A80E23">
        <w:trPr>
          <w:trHeight w:val="454"/>
        </w:trPr>
        <w:tc>
          <w:tcPr>
            <w:tcW w:w="4248" w:type="dxa"/>
          </w:tcPr>
          <w:p w14:paraId="13B4C15E" w14:textId="77777777" w:rsidR="00A80E23" w:rsidRPr="00264D7F" w:rsidRDefault="00A80E23" w:rsidP="00E136D8">
            <w:pPr>
              <w:rPr>
                <w:rFonts w:ascii="Arial" w:hAnsi="Arial" w:cs="Arial"/>
              </w:rPr>
            </w:pPr>
          </w:p>
        </w:tc>
        <w:tc>
          <w:tcPr>
            <w:tcW w:w="2770" w:type="dxa"/>
          </w:tcPr>
          <w:p w14:paraId="186AFB4F" w14:textId="77777777" w:rsidR="00A80E23" w:rsidRPr="00264D7F" w:rsidRDefault="00A80E23" w:rsidP="00E136D8">
            <w:pPr>
              <w:rPr>
                <w:rFonts w:ascii="Arial" w:hAnsi="Arial" w:cs="Arial"/>
              </w:rPr>
            </w:pPr>
          </w:p>
        </w:tc>
        <w:tc>
          <w:tcPr>
            <w:tcW w:w="3510" w:type="dxa"/>
          </w:tcPr>
          <w:p w14:paraId="5B37B61A" w14:textId="77777777" w:rsidR="00A80E23" w:rsidRPr="00264D7F" w:rsidRDefault="00A80E23" w:rsidP="00E136D8">
            <w:pPr>
              <w:rPr>
                <w:rFonts w:ascii="Arial" w:hAnsi="Arial" w:cs="Arial"/>
              </w:rPr>
            </w:pPr>
          </w:p>
        </w:tc>
      </w:tr>
      <w:tr w:rsidR="00A80E23" w:rsidRPr="00264D7F" w14:paraId="2FFD8A3E" w14:textId="77777777" w:rsidTr="00A80E23">
        <w:trPr>
          <w:trHeight w:val="454"/>
        </w:trPr>
        <w:tc>
          <w:tcPr>
            <w:tcW w:w="4248" w:type="dxa"/>
          </w:tcPr>
          <w:p w14:paraId="709730CC" w14:textId="77777777" w:rsidR="00A80E23" w:rsidRPr="00264D7F" w:rsidRDefault="00A80E23" w:rsidP="00E136D8">
            <w:pPr>
              <w:rPr>
                <w:rFonts w:ascii="Arial" w:hAnsi="Arial" w:cs="Arial"/>
              </w:rPr>
            </w:pPr>
          </w:p>
        </w:tc>
        <w:tc>
          <w:tcPr>
            <w:tcW w:w="2770" w:type="dxa"/>
          </w:tcPr>
          <w:p w14:paraId="7337E3BD" w14:textId="77777777" w:rsidR="00A80E23" w:rsidRPr="00264D7F" w:rsidRDefault="00A80E23" w:rsidP="00E136D8">
            <w:pPr>
              <w:rPr>
                <w:rFonts w:ascii="Arial" w:hAnsi="Arial" w:cs="Arial"/>
              </w:rPr>
            </w:pPr>
          </w:p>
        </w:tc>
        <w:tc>
          <w:tcPr>
            <w:tcW w:w="3510" w:type="dxa"/>
          </w:tcPr>
          <w:p w14:paraId="4228BD93" w14:textId="77777777" w:rsidR="00A80E23" w:rsidRPr="00264D7F" w:rsidRDefault="00A80E23" w:rsidP="00E136D8">
            <w:pPr>
              <w:rPr>
                <w:rFonts w:ascii="Arial" w:hAnsi="Arial" w:cs="Arial"/>
              </w:rPr>
            </w:pPr>
          </w:p>
        </w:tc>
      </w:tr>
      <w:tr w:rsidR="00A80E23" w:rsidRPr="00264D7F" w14:paraId="1465A67F" w14:textId="77777777" w:rsidTr="00A80E23">
        <w:trPr>
          <w:trHeight w:val="454"/>
        </w:trPr>
        <w:tc>
          <w:tcPr>
            <w:tcW w:w="4248" w:type="dxa"/>
          </w:tcPr>
          <w:p w14:paraId="07B11D52" w14:textId="77777777" w:rsidR="00A80E23" w:rsidRPr="00264D7F" w:rsidRDefault="00A80E23" w:rsidP="00E136D8">
            <w:pPr>
              <w:rPr>
                <w:rFonts w:ascii="Arial" w:hAnsi="Arial" w:cs="Arial"/>
              </w:rPr>
            </w:pPr>
          </w:p>
        </w:tc>
        <w:tc>
          <w:tcPr>
            <w:tcW w:w="2770" w:type="dxa"/>
          </w:tcPr>
          <w:p w14:paraId="30BE7868" w14:textId="77777777" w:rsidR="00A80E23" w:rsidRPr="00264D7F" w:rsidRDefault="00A80E23" w:rsidP="00E136D8">
            <w:pPr>
              <w:rPr>
                <w:rFonts w:ascii="Arial" w:hAnsi="Arial" w:cs="Arial"/>
              </w:rPr>
            </w:pPr>
          </w:p>
        </w:tc>
        <w:tc>
          <w:tcPr>
            <w:tcW w:w="3510" w:type="dxa"/>
          </w:tcPr>
          <w:p w14:paraId="161DE84E" w14:textId="77777777" w:rsidR="00A80E23" w:rsidRPr="00264D7F" w:rsidRDefault="00A80E23" w:rsidP="00E136D8">
            <w:pPr>
              <w:rPr>
                <w:rFonts w:ascii="Arial" w:hAnsi="Arial" w:cs="Arial"/>
              </w:rPr>
            </w:pPr>
          </w:p>
        </w:tc>
      </w:tr>
      <w:tr w:rsidR="00A80E23" w:rsidRPr="00264D7F" w14:paraId="4CF38014" w14:textId="77777777" w:rsidTr="00A80E23">
        <w:trPr>
          <w:trHeight w:val="454"/>
        </w:trPr>
        <w:tc>
          <w:tcPr>
            <w:tcW w:w="4248" w:type="dxa"/>
          </w:tcPr>
          <w:p w14:paraId="3ADA8850" w14:textId="77777777" w:rsidR="00A80E23" w:rsidRPr="00264D7F" w:rsidRDefault="00A80E23" w:rsidP="00E136D8">
            <w:pPr>
              <w:rPr>
                <w:rFonts w:ascii="Arial" w:hAnsi="Arial" w:cs="Arial"/>
              </w:rPr>
            </w:pPr>
          </w:p>
        </w:tc>
        <w:tc>
          <w:tcPr>
            <w:tcW w:w="2770" w:type="dxa"/>
          </w:tcPr>
          <w:p w14:paraId="6CAC3635" w14:textId="77777777" w:rsidR="00A80E23" w:rsidRPr="00264D7F" w:rsidRDefault="00A80E23" w:rsidP="00E136D8">
            <w:pPr>
              <w:rPr>
                <w:rFonts w:ascii="Arial" w:hAnsi="Arial" w:cs="Arial"/>
              </w:rPr>
            </w:pPr>
          </w:p>
        </w:tc>
        <w:tc>
          <w:tcPr>
            <w:tcW w:w="3510" w:type="dxa"/>
          </w:tcPr>
          <w:p w14:paraId="25A88498" w14:textId="77777777" w:rsidR="00A80E23" w:rsidRPr="00264D7F" w:rsidRDefault="00A80E23" w:rsidP="00E136D8">
            <w:pPr>
              <w:rPr>
                <w:rFonts w:ascii="Arial" w:hAnsi="Arial" w:cs="Arial"/>
              </w:rPr>
            </w:pPr>
          </w:p>
        </w:tc>
      </w:tr>
      <w:tr w:rsidR="00A80E23" w:rsidRPr="00264D7F" w14:paraId="2A45E63E" w14:textId="77777777" w:rsidTr="00A80E23">
        <w:trPr>
          <w:trHeight w:val="454"/>
        </w:trPr>
        <w:tc>
          <w:tcPr>
            <w:tcW w:w="4248" w:type="dxa"/>
          </w:tcPr>
          <w:p w14:paraId="459E79A0" w14:textId="77777777" w:rsidR="00A80E23" w:rsidRPr="00264D7F" w:rsidRDefault="00A80E23" w:rsidP="00E136D8">
            <w:pPr>
              <w:rPr>
                <w:rFonts w:ascii="Arial" w:hAnsi="Arial" w:cs="Arial"/>
              </w:rPr>
            </w:pPr>
          </w:p>
        </w:tc>
        <w:tc>
          <w:tcPr>
            <w:tcW w:w="2770" w:type="dxa"/>
          </w:tcPr>
          <w:p w14:paraId="6BACCA16" w14:textId="77777777" w:rsidR="00A80E23" w:rsidRPr="00264D7F" w:rsidRDefault="00A80E23" w:rsidP="00E136D8">
            <w:pPr>
              <w:rPr>
                <w:rFonts w:ascii="Arial" w:hAnsi="Arial" w:cs="Arial"/>
              </w:rPr>
            </w:pPr>
          </w:p>
        </w:tc>
        <w:tc>
          <w:tcPr>
            <w:tcW w:w="3510" w:type="dxa"/>
          </w:tcPr>
          <w:p w14:paraId="5ED19B76" w14:textId="77777777" w:rsidR="00A80E23" w:rsidRPr="00264D7F" w:rsidRDefault="00A80E23" w:rsidP="00E136D8">
            <w:pPr>
              <w:rPr>
                <w:rFonts w:ascii="Arial" w:hAnsi="Arial" w:cs="Arial"/>
              </w:rPr>
            </w:pPr>
          </w:p>
        </w:tc>
      </w:tr>
      <w:tr w:rsidR="00A80E23" w:rsidRPr="00264D7F" w14:paraId="1AA8A5C0" w14:textId="77777777" w:rsidTr="00A80E23">
        <w:trPr>
          <w:trHeight w:val="454"/>
        </w:trPr>
        <w:tc>
          <w:tcPr>
            <w:tcW w:w="4248" w:type="dxa"/>
          </w:tcPr>
          <w:p w14:paraId="0C26720E" w14:textId="77777777" w:rsidR="00A80E23" w:rsidRPr="00264D7F" w:rsidRDefault="00A80E23" w:rsidP="00E136D8">
            <w:pPr>
              <w:rPr>
                <w:rFonts w:ascii="Arial" w:hAnsi="Arial" w:cs="Arial"/>
              </w:rPr>
            </w:pPr>
          </w:p>
        </w:tc>
        <w:tc>
          <w:tcPr>
            <w:tcW w:w="2770" w:type="dxa"/>
          </w:tcPr>
          <w:p w14:paraId="39F2476C" w14:textId="77777777" w:rsidR="00A80E23" w:rsidRPr="00264D7F" w:rsidRDefault="00A80E23" w:rsidP="00E136D8">
            <w:pPr>
              <w:rPr>
                <w:rFonts w:ascii="Arial" w:hAnsi="Arial" w:cs="Arial"/>
              </w:rPr>
            </w:pPr>
          </w:p>
        </w:tc>
        <w:tc>
          <w:tcPr>
            <w:tcW w:w="3510" w:type="dxa"/>
          </w:tcPr>
          <w:p w14:paraId="1EAAD48B" w14:textId="77777777" w:rsidR="00A80E23" w:rsidRPr="00264D7F" w:rsidRDefault="00A80E23" w:rsidP="00E136D8">
            <w:pPr>
              <w:rPr>
                <w:rFonts w:ascii="Arial" w:hAnsi="Arial" w:cs="Arial"/>
              </w:rPr>
            </w:pPr>
          </w:p>
        </w:tc>
      </w:tr>
      <w:tr w:rsidR="00A80E23" w:rsidRPr="00264D7F" w14:paraId="4940898A" w14:textId="77777777" w:rsidTr="00A80E23">
        <w:trPr>
          <w:trHeight w:val="454"/>
        </w:trPr>
        <w:tc>
          <w:tcPr>
            <w:tcW w:w="4248" w:type="dxa"/>
          </w:tcPr>
          <w:p w14:paraId="70012AEA" w14:textId="77777777" w:rsidR="00A80E23" w:rsidRPr="00264D7F" w:rsidRDefault="00A80E23" w:rsidP="00E136D8">
            <w:pPr>
              <w:rPr>
                <w:rFonts w:ascii="Arial" w:hAnsi="Arial" w:cs="Arial"/>
              </w:rPr>
            </w:pPr>
          </w:p>
        </w:tc>
        <w:tc>
          <w:tcPr>
            <w:tcW w:w="2770" w:type="dxa"/>
          </w:tcPr>
          <w:p w14:paraId="77D84E56" w14:textId="77777777" w:rsidR="00A80E23" w:rsidRPr="00264D7F" w:rsidRDefault="00A80E23" w:rsidP="00E136D8">
            <w:pPr>
              <w:rPr>
                <w:rFonts w:ascii="Arial" w:hAnsi="Arial" w:cs="Arial"/>
              </w:rPr>
            </w:pPr>
          </w:p>
        </w:tc>
        <w:tc>
          <w:tcPr>
            <w:tcW w:w="3510" w:type="dxa"/>
          </w:tcPr>
          <w:p w14:paraId="4042443C" w14:textId="77777777" w:rsidR="00A80E23" w:rsidRPr="00264D7F" w:rsidRDefault="00A80E23" w:rsidP="00E136D8">
            <w:pPr>
              <w:rPr>
                <w:rFonts w:ascii="Arial" w:hAnsi="Arial" w:cs="Arial"/>
              </w:rPr>
            </w:pPr>
          </w:p>
        </w:tc>
      </w:tr>
      <w:tr w:rsidR="00A80E23" w:rsidRPr="00264D7F" w14:paraId="7E1C0500" w14:textId="77777777" w:rsidTr="00A80E23">
        <w:trPr>
          <w:trHeight w:val="454"/>
        </w:trPr>
        <w:tc>
          <w:tcPr>
            <w:tcW w:w="4248" w:type="dxa"/>
          </w:tcPr>
          <w:p w14:paraId="3A7D5571" w14:textId="77777777" w:rsidR="00A80E23" w:rsidRPr="00264D7F" w:rsidRDefault="00A80E23" w:rsidP="00E136D8">
            <w:pPr>
              <w:rPr>
                <w:rFonts w:ascii="Arial" w:hAnsi="Arial" w:cs="Arial"/>
              </w:rPr>
            </w:pPr>
          </w:p>
        </w:tc>
        <w:tc>
          <w:tcPr>
            <w:tcW w:w="2770" w:type="dxa"/>
          </w:tcPr>
          <w:p w14:paraId="75439D86" w14:textId="77777777" w:rsidR="00A80E23" w:rsidRPr="00264D7F" w:rsidRDefault="00A80E23" w:rsidP="00E136D8">
            <w:pPr>
              <w:rPr>
                <w:rFonts w:ascii="Arial" w:hAnsi="Arial" w:cs="Arial"/>
              </w:rPr>
            </w:pPr>
          </w:p>
        </w:tc>
        <w:tc>
          <w:tcPr>
            <w:tcW w:w="3510" w:type="dxa"/>
          </w:tcPr>
          <w:p w14:paraId="3DFF16D7" w14:textId="77777777" w:rsidR="00A80E23" w:rsidRPr="00264D7F" w:rsidRDefault="00A80E23" w:rsidP="00E136D8">
            <w:pPr>
              <w:rPr>
                <w:rFonts w:ascii="Arial" w:hAnsi="Arial" w:cs="Arial"/>
              </w:rPr>
            </w:pPr>
          </w:p>
        </w:tc>
      </w:tr>
      <w:tr w:rsidR="00A80E23" w:rsidRPr="00264D7F" w14:paraId="47388B7C" w14:textId="77777777" w:rsidTr="00A80E23">
        <w:trPr>
          <w:trHeight w:val="454"/>
        </w:trPr>
        <w:tc>
          <w:tcPr>
            <w:tcW w:w="4248" w:type="dxa"/>
          </w:tcPr>
          <w:p w14:paraId="3F2CDD65" w14:textId="77777777" w:rsidR="00A80E23" w:rsidRPr="00264D7F" w:rsidRDefault="00A80E23" w:rsidP="00E136D8">
            <w:pPr>
              <w:rPr>
                <w:rFonts w:ascii="Arial" w:hAnsi="Arial" w:cs="Arial"/>
              </w:rPr>
            </w:pPr>
          </w:p>
        </w:tc>
        <w:tc>
          <w:tcPr>
            <w:tcW w:w="2770" w:type="dxa"/>
          </w:tcPr>
          <w:p w14:paraId="373647B4" w14:textId="77777777" w:rsidR="00A80E23" w:rsidRPr="00264D7F" w:rsidRDefault="00A80E23" w:rsidP="00E136D8">
            <w:pPr>
              <w:rPr>
                <w:rFonts w:ascii="Arial" w:hAnsi="Arial" w:cs="Arial"/>
              </w:rPr>
            </w:pPr>
          </w:p>
        </w:tc>
        <w:tc>
          <w:tcPr>
            <w:tcW w:w="3510" w:type="dxa"/>
          </w:tcPr>
          <w:p w14:paraId="3869A054" w14:textId="77777777" w:rsidR="00A80E23" w:rsidRPr="00264D7F" w:rsidRDefault="00A80E23" w:rsidP="00E136D8">
            <w:pPr>
              <w:rPr>
                <w:rFonts w:ascii="Arial" w:hAnsi="Arial" w:cs="Arial"/>
              </w:rPr>
            </w:pPr>
          </w:p>
        </w:tc>
      </w:tr>
    </w:tbl>
    <w:p w14:paraId="2B77BCC4" w14:textId="77777777" w:rsidR="00E616EF" w:rsidRPr="00264D7F" w:rsidRDefault="00E616EF" w:rsidP="00E136D8">
      <w:pPr>
        <w:rPr>
          <w:rFonts w:ascii="Arial" w:hAnsi="Arial" w:cs="Arial"/>
        </w:rPr>
      </w:pPr>
    </w:p>
    <w:bookmarkEnd w:id="5"/>
    <w:p w14:paraId="2C180219" w14:textId="77777777" w:rsidR="00E136D8" w:rsidRPr="00264D7F" w:rsidRDefault="00E136D8" w:rsidP="00E136D8">
      <w:pPr>
        <w:rPr>
          <w:rFonts w:ascii="Arial" w:hAnsi="Arial" w:cs="Arial"/>
        </w:rPr>
      </w:pPr>
    </w:p>
    <w:sectPr w:rsidR="00E136D8" w:rsidRPr="00264D7F" w:rsidSect="007852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851" w:bottom="851" w:left="851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C194D" w14:textId="77777777" w:rsidR="005A5680" w:rsidRDefault="005A5680" w:rsidP="00C6554A">
      <w:pPr>
        <w:spacing w:before="0" w:after="0" w:line="240" w:lineRule="auto"/>
      </w:pPr>
      <w:r>
        <w:separator/>
      </w:r>
    </w:p>
  </w:endnote>
  <w:endnote w:type="continuationSeparator" w:id="0">
    <w:p w14:paraId="11B1F7A3" w14:textId="77777777" w:rsidR="005A5680" w:rsidRDefault="005A5680" w:rsidP="00C655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F5DC0" w14:textId="77777777" w:rsidR="00A52E86" w:rsidRDefault="00A52E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D69CC" w14:textId="77777777" w:rsidR="00EB20BE" w:rsidRDefault="00ED7C44">
    <w:pPr>
      <w:pStyle w:val="Foo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4294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B2729" w14:textId="77777777" w:rsidR="00A52E86" w:rsidRDefault="00A52E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D7B22" w14:textId="77777777" w:rsidR="005A5680" w:rsidRDefault="005A5680" w:rsidP="00C6554A">
      <w:pPr>
        <w:spacing w:before="0" w:after="0" w:line="240" w:lineRule="auto"/>
      </w:pPr>
      <w:r>
        <w:separator/>
      </w:r>
    </w:p>
  </w:footnote>
  <w:footnote w:type="continuationSeparator" w:id="0">
    <w:p w14:paraId="389D8541" w14:textId="77777777" w:rsidR="005A5680" w:rsidRDefault="005A5680" w:rsidP="00C6554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F2441" w14:textId="77777777" w:rsidR="00A52E86" w:rsidRDefault="00A52E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25B4B" w14:textId="77777777" w:rsidR="00A52E86" w:rsidRDefault="00A52E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D6203" w14:textId="77777777" w:rsidR="00A52E86" w:rsidRDefault="00A52E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1E622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DA94F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0E4E5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4188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E0C08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9E193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069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C8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E3E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A6FCB4"/>
    <w:lvl w:ilvl="0">
      <w:start w:val="1"/>
      <w:numFmt w:val="bullet"/>
      <w:pStyle w:val="ListBullet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10" w15:restartNumberingAfterBreak="0">
    <w:nsid w:val="01122BF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5181C2F"/>
    <w:multiLevelType w:val="hybridMultilevel"/>
    <w:tmpl w:val="F5C2DC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C625E1"/>
    <w:multiLevelType w:val="hybridMultilevel"/>
    <w:tmpl w:val="0EA8A3E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D483622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0F277A8F"/>
    <w:multiLevelType w:val="hybridMultilevel"/>
    <w:tmpl w:val="1CAAE8F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CC0DC6"/>
    <w:multiLevelType w:val="multilevel"/>
    <w:tmpl w:val="2D6E2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354516"/>
    <w:multiLevelType w:val="hybridMultilevel"/>
    <w:tmpl w:val="6602E1B2"/>
    <w:lvl w:ilvl="0" w:tplc="FADA15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6D3614"/>
    <w:multiLevelType w:val="hybridMultilevel"/>
    <w:tmpl w:val="B3426D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2B6666"/>
    <w:multiLevelType w:val="hybridMultilevel"/>
    <w:tmpl w:val="23200FAA"/>
    <w:lvl w:ilvl="0" w:tplc="10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9" w15:restartNumberingAfterBreak="0">
    <w:nsid w:val="248C375E"/>
    <w:multiLevelType w:val="hybridMultilevel"/>
    <w:tmpl w:val="9A38FBE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988079C"/>
    <w:multiLevelType w:val="hybridMultilevel"/>
    <w:tmpl w:val="45CE7F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4B3C87"/>
    <w:multiLevelType w:val="hybridMultilevel"/>
    <w:tmpl w:val="AB381D3E"/>
    <w:lvl w:ilvl="0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 w15:restartNumberingAfterBreak="0">
    <w:nsid w:val="385B2B45"/>
    <w:multiLevelType w:val="hybridMultilevel"/>
    <w:tmpl w:val="655847E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3" w15:restartNumberingAfterBreak="0">
    <w:nsid w:val="3E9C1EA8"/>
    <w:multiLevelType w:val="hybridMultilevel"/>
    <w:tmpl w:val="B0CAE90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07C22A7"/>
    <w:multiLevelType w:val="hybridMultilevel"/>
    <w:tmpl w:val="D982C8BC"/>
    <w:lvl w:ilvl="0" w:tplc="EFF42384">
      <w:start w:val="25"/>
      <w:numFmt w:val="bullet"/>
      <w:lvlText w:val="-"/>
      <w:lvlJc w:val="left"/>
      <w:pPr>
        <w:ind w:left="420" w:hanging="360"/>
      </w:pPr>
      <w:rPr>
        <w:rFonts w:ascii="Constantia" w:eastAsiaTheme="minorHAnsi" w:hAnsi="Constantia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 w15:restartNumberingAfterBreak="0">
    <w:nsid w:val="41371C26"/>
    <w:multiLevelType w:val="hybridMultilevel"/>
    <w:tmpl w:val="0BD088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F0505F"/>
    <w:multiLevelType w:val="hybridMultilevel"/>
    <w:tmpl w:val="AA040086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164D0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82E3EB8"/>
    <w:multiLevelType w:val="hybridMultilevel"/>
    <w:tmpl w:val="9A02A69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916D4C"/>
    <w:multiLevelType w:val="hybridMultilevel"/>
    <w:tmpl w:val="A53424B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CD71150"/>
    <w:multiLevelType w:val="hybridMultilevel"/>
    <w:tmpl w:val="A1B084B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CF92B3C"/>
    <w:multiLevelType w:val="hybridMultilevel"/>
    <w:tmpl w:val="D28A90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FA46A1"/>
    <w:multiLevelType w:val="hybridMultilevel"/>
    <w:tmpl w:val="C044A7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7017A7"/>
    <w:multiLevelType w:val="hybridMultilevel"/>
    <w:tmpl w:val="751ACF2C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D42A9E"/>
    <w:multiLevelType w:val="multilevel"/>
    <w:tmpl w:val="2F60B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2221B53"/>
    <w:multiLevelType w:val="hybridMultilevel"/>
    <w:tmpl w:val="1BD074BC"/>
    <w:lvl w:ilvl="0" w:tplc="E3967F1E">
      <w:start w:val="2025"/>
      <w:numFmt w:val="bullet"/>
      <w:lvlText w:val="-"/>
      <w:lvlJc w:val="left"/>
      <w:pPr>
        <w:ind w:left="435" w:hanging="360"/>
      </w:pPr>
      <w:rPr>
        <w:rFonts w:ascii="Constantia" w:eastAsiaTheme="majorEastAsia" w:hAnsi="Constantia" w:cstheme="majorBidi" w:hint="default"/>
      </w:rPr>
    </w:lvl>
    <w:lvl w:ilvl="1" w:tplc="10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6" w15:restartNumberingAfterBreak="0">
    <w:nsid w:val="543823F6"/>
    <w:multiLevelType w:val="hybridMultilevel"/>
    <w:tmpl w:val="7F22C8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48D628B"/>
    <w:multiLevelType w:val="hybridMultilevel"/>
    <w:tmpl w:val="80667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03146A"/>
    <w:multiLevelType w:val="hybridMultilevel"/>
    <w:tmpl w:val="98E619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5BA01B6"/>
    <w:multiLevelType w:val="multilevel"/>
    <w:tmpl w:val="95E04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7E2335A"/>
    <w:multiLevelType w:val="hybridMultilevel"/>
    <w:tmpl w:val="8AC65866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5A0D698F"/>
    <w:multiLevelType w:val="hybridMultilevel"/>
    <w:tmpl w:val="B8EA662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B6F6EB3"/>
    <w:multiLevelType w:val="hybridMultilevel"/>
    <w:tmpl w:val="4D9E3F7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C1851D0"/>
    <w:multiLevelType w:val="hybridMultilevel"/>
    <w:tmpl w:val="E33275E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C9A3E0A"/>
    <w:multiLevelType w:val="hybridMultilevel"/>
    <w:tmpl w:val="676648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157659"/>
    <w:multiLevelType w:val="hybridMultilevel"/>
    <w:tmpl w:val="1BC4A0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8D74BA"/>
    <w:multiLevelType w:val="hybridMultilevel"/>
    <w:tmpl w:val="88E66F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45E2F61"/>
    <w:multiLevelType w:val="hybridMultilevel"/>
    <w:tmpl w:val="8C203600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8" w15:restartNumberingAfterBreak="0">
    <w:nsid w:val="6620371D"/>
    <w:multiLevelType w:val="hybridMultilevel"/>
    <w:tmpl w:val="2170168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6C4B4CF3"/>
    <w:multiLevelType w:val="hybridMultilevel"/>
    <w:tmpl w:val="980C97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CFE1CE5"/>
    <w:multiLevelType w:val="multilevel"/>
    <w:tmpl w:val="4B8CC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F364C15"/>
    <w:multiLevelType w:val="hybridMultilevel"/>
    <w:tmpl w:val="C980D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07A3FE3"/>
    <w:multiLevelType w:val="hybridMultilevel"/>
    <w:tmpl w:val="BAF4AC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7AA0145"/>
    <w:multiLevelType w:val="hybridMultilevel"/>
    <w:tmpl w:val="A6DA7B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8867BC9"/>
    <w:multiLevelType w:val="hybridMultilevel"/>
    <w:tmpl w:val="B12457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E8B621A"/>
    <w:multiLevelType w:val="hybridMultilevel"/>
    <w:tmpl w:val="7DC6732C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6" w15:restartNumberingAfterBreak="0">
    <w:nsid w:val="7FE957DD"/>
    <w:multiLevelType w:val="hybridMultilevel"/>
    <w:tmpl w:val="FE7A4DB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5851962">
    <w:abstractNumId w:val="9"/>
  </w:num>
  <w:num w:numId="2" w16cid:durableId="1905405551">
    <w:abstractNumId w:val="8"/>
  </w:num>
  <w:num w:numId="3" w16cid:durableId="218977912">
    <w:abstractNumId w:val="8"/>
  </w:num>
  <w:num w:numId="4" w16cid:durableId="699597782">
    <w:abstractNumId w:val="9"/>
  </w:num>
  <w:num w:numId="5" w16cid:durableId="516044562">
    <w:abstractNumId w:val="27"/>
  </w:num>
  <w:num w:numId="6" w16cid:durableId="2049336501">
    <w:abstractNumId w:val="10"/>
  </w:num>
  <w:num w:numId="7" w16cid:durableId="1603026418">
    <w:abstractNumId w:val="13"/>
  </w:num>
  <w:num w:numId="8" w16cid:durableId="1719747153">
    <w:abstractNumId w:val="7"/>
  </w:num>
  <w:num w:numId="9" w16cid:durableId="1700350607">
    <w:abstractNumId w:val="6"/>
  </w:num>
  <w:num w:numId="10" w16cid:durableId="583227870">
    <w:abstractNumId w:val="5"/>
  </w:num>
  <w:num w:numId="11" w16cid:durableId="503671990">
    <w:abstractNumId w:val="4"/>
  </w:num>
  <w:num w:numId="12" w16cid:durableId="686952751">
    <w:abstractNumId w:val="3"/>
  </w:num>
  <w:num w:numId="13" w16cid:durableId="1285188324">
    <w:abstractNumId w:val="2"/>
  </w:num>
  <w:num w:numId="14" w16cid:durableId="569654970">
    <w:abstractNumId w:val="1"/>
  </w:num>
  <w:num w:numId="15" w16cid:durableId="564490992">
    <w:abstractNumId w:val="0"/>
  </w:num>
  <w:num w:numId="16" w16cid:durableId="796601795">
    <w:abstractNumId w:val="32"/>
  </w:num>
  <w:num w:numId="17" w16cid:durableId="1200968894">
    <w:abstractNumId w:val="25"/>
  </w:num>
  <w:num w:numId="18" w16cid:durableId="777532251">
    <w:abstractNumId w:val="38"/>
  </w:num>
  <w:num w:numId="19" w16cid:durableId="247927504">
    <w:abstractNumId w:val="53"/>
  </w:num>
  <w:num w:numId="20" w16cid:durableId="955911285">
    <w:abstractNumId w:val="16"/>
  </w:num>
  <w:num w:numId="21" w16cid:durableId="47806564">
    <w:abstractNumId w:val="52"/>
  </w:num>
  <w:num w:numId="22" w16cid:durableId="325255886">
    <w:abstractNumId w:val="31"/>
  </w:num>
  <w:num w:numId="23" w16cid:durableId="309286303">
    <w:abstractNumId w:val="12"/>
  </w:num>
  <w:num w:numId="24" w16cid:durableId="1198470766">
    <w:abstractNumId w:val="36"/>
  </w:num>
  <w:num w:numId="25" w16cid:durableId="1936281274">
    <w:abstractNumId w:val="49"/>
  </w:num>
  <w:num w:numId="26" w16cid:durableId="1385788711">
    <w:abstractNumId w:val="22"/>
  </w:num>
  <w:num w:numId="27" w16cid:durableId="630205950">
    <w:abstractNumId w:val="17"/>
  </w:num>
  <w:num w:numId="28" w16cid:durableId="1669091288">
    <w:abstractNumId w:val="42"/>
  </w:num>
  <w:num w:numId="29" w16cid:durableId="181600837">
    <w:abstractNumId w:val="28"/>
  </w:num>
  <w:num w:numId="30" w16cid:durableId="1154953700">
    <w:abstractNumId w:val="21"/>
  </w:num>
  <w:num w:numId="31" w16cid:durableId="410859406">
    <w:abstractNumId w:val="55"/>
  </w:num>
  <w:num w:numId="32" w16cid:durableId="1583099038">
    <w:abstractNumId w:val="40"/>
  </w:num>
  <w:num w:numId="33" w16cid:durableId="230426085">
    <w:abstractNumId w:val="44"/>
  </w:num>
  <w:num w:numId="34" w16cid:durableId="462507539">
    <w:abstractNumId w:val="54"/>
  </w:num>
  <w:num w:numId="35" w16cid:durableId="1263103814">
    <w:abstractNumId w:val="18"/>
  </w:num>
  <w:num w:numId="36" w16cid:durableId="479270858">
    <w:abstractNumId w:val="47"/>
  </w:num>
  <w:num w:numId="37" w16cid:durableId="983119977">
    <w:abstractNumId w:val="45"/>
  </w:num>
  <w:num w:numId="38" w16cid:durableId="1601449685">
    <w:abstractNumId w:val="37"/>
  </w:num>
  <w:num w:numId="39" w16cid:durableId="1082483544">
    <w:abstractNumId w:val="51"/>
  </w:num>
  <w:num w:numId="40" w16cid:durableId="1942175821">
    <w:abstractNumId w:val="14"/>
  </w:num>
  <w:num w:numId="41" w16cid:durableId="1713067870">
    <w:abstractNumId w:val="11"/>
  </w:num>
  <w:num w:numId="42" w16cid:durableId="995844211">
    <w:abstractNumId w:val="43"/>
  </w:num>
  <w:num w:numId="43" w16cid:durableId="28535410">
    <w:abstractNumId w:val="41"/>
  </w:num>
  <w:num w:numId="44" w16cid:durableId="79256788">
    <w:abstractNumId w:val="24"/>
  </w:num>
  <w:num w:numId="45" w16cid:durableId="1596279825">
    <w:abstractNumId w:val="46"/>
  </w:num>
  <w:num w:numId="46" w16cid:durableId="14507302">
    <w:abstractNumId w:val="33"/>
  </w:num>
  <w:num w:numId="47" w16cid:durableId="147988587">
    <w:abstractNumId w:val="26"/>
  </w:num>
  <w:num w:numId="48" w16cid:durableId="464086220">
    <w:abstractNumId w:val="20"/>
  </w:num>
  <w:num w:numId="49" w16cid:durableId="46881260">
    <w:abstractNumId w:val="35"/>
  </w:num>
  <w:num w:numId="50" w16cid:durableId="558057423">
    <w:abstractNumId w:val="19"/>
  </w:num>
  <w:num w:numId="51" w16cid:durableId="1665933739">
    <w:abstractNumId w:val="48"/>
  </w:num>
  <w:num w:numId="52" w16cid:durableId="849182387">
    <w:abstractNumId w:val="56"/>
  </w:num>
  <w:num w:numId="53" w16cid:durableId="1634167967">
    <w:abstractNumId w:val="30"/>
  </w:num>
  <w:num w:numId="54" w16cid:durableId="961615340">
    <w:abstractNumId w:val="23"/>
  </w:num>
  <w:num w:numId="55" w16cid:durableId="1858302821">
    <w:abstractNumId w:val="29"/>
  </w:num>
  <w:num w:numId="56" w16cid:durableId="1317877758">
    <w:abstractNumId w:val="39"/>
  </w:num>
  <w:num w:numId="57" w16cid:durableId="1316180595">
    <w:abstractNumId w:val="50"/>
  </w:num>
  <w:num w:numId="58" w16cid:durableId="2091805848">
    <w:abstractNumId w:val="34"/>
  </w:num>
  <w:num w:numId="59" w16cid:durableId="212616501">
    <w:abstractNumId w:val="1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1AD"/>
    <w:rsid w:val="00003D93"/>
    <w:rsid w:val="00003F70"/>
    <w:rsid w:val="00005855"/>
    <w:rsid w:val="000073D3"/>
    <w:rsid w:val="0000787A"/>
    <w:rsid w:val="00014E3A"/>
    <w:rsid w:val="0001555E"/>
    <w:rsid w:val="00017EEC"/>
    <w:rsid w:val="00021DE2"/>
    <w:rsid w:val="00024112"/>
    <w:rsid w:val="0002493E"/>
    <w:rsid w:val="00026AA6"/>
    <w:rsid w:val="000271A9"/>
    <w:rsid w:val="000303C8"/>
    <w:rsid w:val="00030483"/>
    <w:rsid w:val="00031086"/>
    <w:rsid w:val="00033CF1"/>
    <w:rsid w:val="00035342"/>
    <w:rsid w:val="00036D39"/>
    <w:rsid w:val="0004178A"/>
    <w:rsid w:val="00041B8C"/>
    <w:rsid w:val="00044CB3"/>
    <w:rsid w:val="00045491"/>
    <w:rsid w:val="00055E50"/>
    <w:rsid w:val="00057FE7"/>
    <w:rsid w:val="000607E4"/>
    <w:rsid w:val="00060DCE"/>
    <w:rsid w:val="00060DDF"/>
    <w:rsid w:val="00065748"/>
    <w:rsid w:val="00065CAC"/>
    <w:rsid w:val="00065EF1"/>
    <w:rsid w:val="0006753D"/>
    <w:rsid w:val="00070FF4"/>
    <w:rsid w:val="0007157A"/>
    <w:rsid w:val="00076D2B"/>
    <w:rsid w:val="00081F10"/>
    <w:rsid w:val="00082037"/>
    <w:rsid w:val="000826C1"/>
    <w:rsid w:val="00083EA3"/>
    <w:rsid w:val="00087D86"/>
    <w:rsid w:val="00091DA2"/>
    <w:rsid w:val="00093ED9"/>
    <w:rsid w:val="00095974"/>
    <w:rsid w:val="000A3F4F"/>
    <w:rsid w:val="000A5956"/>
    <w:rsid w:val="000B2CB3"/>
    <w:rsid w:val="000B7184"/>
    <w:rsid w:val="000C168E"/>
    <w:rsid w:val="000C1C97"/>
    <w:rsid w:val="000C2F87"/>
    <w:rsid w:val="000C3304"/>
    <w:rsid w:val="000C6B1C"/>
    <w:rsid w:val="000C79E1"/>
    <w:rsid w:val="000D09DE"/>
    <w:rsid w:val="000D0F93"/>
    <w:rsid w:val="000D16CE"/>
    <w:rsid w:val="000D3289"/>
    <w:rsid w:val="000D39D3"/>
    <w:rsid w:val="000D47A5"/>
    <w:rsid w:val="000D4A4F"/>
    <w:rsid w:val="000D5643"/>
    <w:rsid w:val="000E07DD"/>
    <w:rsid w:val="000E12AF"/>
    <w:rsid w:val="000E2D2B"/>
    <w:rsid w:val="000E4B0A"/>
    <w:rsid w:val="000E706F"/>
    <w:rsid w:val="000F09D3"/>
    <w:rsid w:val="000F0C9F"/>
    <w:rsid w:val="001062E2"/>
    <w:rsid w:val="001114C7"/>
    <w:rsid w:val="00116B67"/>
    <w:rsid w:val="00130897"/>
    <w:rsid w:val="001315F7"/>
    <w:rsid w:val="00131BC3"/>
    <w:rsid w:val="001405CD"/>
    <w:rsid w:val="001413C7"/>
    <w:rsid w:val="00142D48"/>
    <w:rsid w:val="001503EF"/>
    <w:rsid w:val="0015260A"/>
    <w:rsid w:val="001553A3"/>
    <w:rsid w:val="00155E5A"/>
    <w:rsid w:val="0015690A"/>
    <w:rsid w:val="001601CB"/>
    <w:rsid w:val="001604D8"/>
    <w:rsid w:val="0016208A"/>
    <w:rsid w:val="001764BA"/>
    <w:rsid w:val="001826F0"/>
    <w:rsid w:val="00183475"/>
    <w:rsid w:val="0018389F"/>
    <w:rsid w:val="00183BAB"/>
    <w:rsid w:val="00185FF1"/>
    <w:rsid w:val="00190281"/>
    <w:rsid w:val="00190998"/>
    <w:rsid w:val="00190CC4"/>
    <w:rsid w:val="001913E6"/>
    <w:rsid w:val="00194B9A"/>
    <w:rsid w:val="00195D3B"/>
    <w:rsid w:val="00196F0F"/>
    <w:rsid w:val="001A0ED0"/>
    <w:rsid w:val="001A15FF"/>
    <w:rsid w:val="001A3CDF"/>
    <w:rsid w:val="001A4991"/>
    <w:rsid w:val="001A5B6D"/>
    <w:rsid w:val="001B1B14"/>
    <w:rsid w:val="001B1BC2"/>
    <w:rsid w:val="001C0D5E"/>
    <w:rsid w:val="001C0F66"/>
    <w:rsid w:val="001C4289"/>
    <w:rsid w:val="001C539E"/>
    <w:rsid w:val="001C7568"/>
    <w:rsid w:val="001D0FF9"/>
    <w:rsid w:val="001D234C"/>
    <w:rsid w:val="001D4831"/>
    <w:rsid w:val="001D566D"/>
    <w:rsid w:val="001E2AC2"/>
    <w:rsid w:val="001E6241"/>
    <w:rsid w:val="001E69E2"/>
    <w:rsid w:val="001E70C1"/>
    <w:rsid w:val="001F4E1A"/>
    <w:rsid w:val="001F6551"/>
    <w:rsid w:val="001F6945"/>
    <w:rsid w:val="001F6D8E"/>
    <w:rsid w:val="001F6E00"/>
    <w:rsid w:val="001F6E10"/>
    <w:rsid w:val="00202781"/>
    <w:rsid w:val="002046AA"/>
    <w:rsid w:val="00205B97"/>
    <w:rsid w:val="00210FC2"/>
    <w:rsid w:val="002113A0"/>
    <w:rsid w:val="00211FD4"/>
    <w:rsid w:val="0021287A"/>
    <w:rsid w:val="00214BBD"/>
    <w:rsid w:val="002158E7"/>
    <w:rsid w:val="00220396"/>
    <w:rsid w:val="00220409"/>
    <w:rsid w:val="00224FF6"/>
    <w:rsid w:val="00227C17"/>
    <w:rsid w:val="00231D27"/>
    <w:rsid w:val="00233C95"/>
    <w:rsid w:val="00235184"/>
    <w:rsid w:val="00235998"/>
    <w:rsid w:val="002366FD"/>
    <w:rsid w:val="00237912"/>
    <w:rsid w:val="002411CE"/>
    <w:rsid w:val="00242727"/>
    <w:rsid w:val="00245FB9"/>
    <w:rsid w:val="0024630A"/>
    <w:rsid w:val="00246D10"/>
    <w:rsid w:val="00247205"/>
    <w:rsid w:val="0025003F"/>
    <w:rsid w:val="002506CD"/>
    <w:rsid w:val="002512D8"/>
    <w:rsid w:val="002554CD"/>
    <w:rsid w:val="00256C8F"/>
    <w:rsid w:val="002618EA"/>
    <w:rsid w:val="0026265C"/>
    <w:rsid w:val="002632A2"/>
    <w:rsid w:val="0026338F"/>
    <w:rsid w:val="00264A03"/>
    <w:rsid w:val="00264D7F"/>
    <w:rsid w:val="00265DCC"/>
    <w:rsid w:val="00267ABE"/>
    <w:rsid w:val="0027156A"/>
    <w:rsid w:val="0027340D"/>
    <w:rsid w:val="002771B5"/>
    <w:rsid w:val="0029315E"/>
    <w:rsid w:val="002934A5"/>
    <w:rsid w:val="00293B83"/>
    <w:rsid w:val="0029695E"/>
    <w:rsid w:val="002A1E0B"/>
    <w:rsid w:val="002A4CD6"/>
    <w:rsid w:val="002A4DE0"/>
    <w:rsid w:val="002A5030"/>
    <w:rsid w:val="002A5349"/>
    <w:rsid w:val="002A59D8"/>
    <w:rsid w:val="002A61E5"/>
    <w:rsid w:val="002A7BFC"/>
    <w:rsid w:val="002B2D04"/>
    <w:rsid w:val="002B4294"/>
    <w:rsid w:val="002B646D"/>
    <w:rsid w:val="002B78D2"/>
    <w:rsid w:val="002C0604"/>
    <w:rsid w:val="002C1245"/>
    <w:rsid w:val="002C2185"/>
    <w:rsid w:val="002C6458"/>
    <w:rsid w:val="002D0E4C"/>
    <w:rsid w:val="002D22D1"/>
    <w:rsid w:val="002D4297"/>
    <w:rsid w:val="002D5DE1"/>
    <w:rsid w:val="002D7927"/>
    <w:rsid w:val="002E0BA0"/>
    <w:rsid w:val="002E0D88"/>
    <w:rsid w:val="002E5241"/>
    <w:rsid w:val="002E65E0"/>
    <w:rsid w:val="002F121B"/>
    <w:rsid w:val="002F181C"/>
    <w:rsid w:val="002F3525"/>
    <w:rsid w:val="002F40C8"/>
    <w:rsid w:val="002F7E93"/>
    <w:rsid w:val="00303989"/>
    <w:rsid w:val="0030413A"/>
    <w:rsid w:val="003044A4"/>
    <w:rsid w:val="00304C78"/>
    <w:rsid w:val="00305CFD"/>
    <w:rsid w:val="003104DA"/>
    <w:rsid w:val="00311AEE"/>
    <w:rsid w:val="00311EB8"/>
    <w:rsid w:val="0031235F"/>
    <w:rsid w:val="00314F6C"/>
    <w:rsid w:val="00324EEC"/>
    <w:rsid w:val="003311BA"/>
    <w:rsid w:val="00333D0D"/>
    <w:rsid w:val="00343B34"/>
    <w:rsid w:val="00344ACA"/>
    <w:rsid w:val="00347821"/>
    <w:rsid w:val="00354CB2"/>
    <w:rsid w:val="003607D6"/>
    <w:rsid w:val="00361417"/>
    <w:rsid w:val="0036624D"/>
    <w:rsid w:val="00366606"/>
    <w:rsid w:val="00374146"/>
    <w:rsid w:val="00374A24"/>
    <w:rsid w:val="003766DC"/>
    <w:rsid w:val="00380242"/>
    <w:rsid w:val="0038446E"/>
    <w:rsid w:val="003850E9"/>
    <w:rsid w:val="0039033D"/>
    <w:rsid w:val="0039158C"/>
    <w:rsid w:val="00392E1A"/>
    <w:rsid w:val="003934A3"/>
    <w:rsid w:val="00396C32"/>
    <w:rsid w:val="003A08A3"/>
    <w:rsid w:val="003A0F9B"/>
    <w:rsid w:val="003A23F6"/>
    <w:rsid w:val="003A29A7"/>
    <w:rsid w:val="003A48C8"/>
    <w:rsid w:val="003B1975"/>
    <w:rsid w:val="003B2308"/>
    <w:rsid w:val="003B3921"/>
    <w:rsid w:val="003B483B"/>
    <w:rsid w:val="003B4A4C"/>
    <w:rsid w:val="003B7FC3"/>
    <w:rsid w:val="003C0F31"/>
    <w:rsid w:val="003C2F04"/>
    <w:rsid w:val="003D0810"/>
    <w:rsid w:val="003D581F"/>
    <w:rsid w:val="003E3D7C"/>
    <w:rsid w:val="003E5743"/>
    <w:rsid w:val="003E5AE1"/>
    <w:rsid w:val="003E7859"/>
    <w:rsid w:val="003F25A0"/>
    <w:rsid w:val="003F39CB"/>
    <w:rsid w:val="003F3B47"/>
    <w:rsid w:val="003F5328"/>
    <w:rsid w:val="00401CCC"/>
    <w:rsid w:val="004023C8"/>
    <w:rsid w:val="00411766"/>
    <w:rsid w:val="00412B72"/>
    <w:rsid w:val="00412CD6"/>
    <w:rsid w:val="00414E54"/>
    <w:rsid w:val="00415E13"/>
    <w:rsid w:val="00417870"/>
    <w:rsid w:val="004221AD"/>
    <w:rsid w:val="0042384B"/>
    <w:rsid w:val="00425BA6"/>
    <w:rsid w:val="00426F3D"/>
    <w:rsid w:val="004277DF"/>
    <w:rsid w:val="00431086"/>
    <w:rsid w:val="004353BA"/>
    <w:rsid w:val="004359C4"/>
    <w:rsid w:val="0043616A"/>
    <w:rsid w:val="00437372"/>
    <w:rsid w:val="00443848"/>
    <w:rsid w:val="00443E45"/>
    <w:rsid w:val="0044528E"/>
    <w:rsid w:val="004474E9"/>
    <w:rsid w:val="00450308"/>
    <w:rsid w:val="0045142F"/>
    <w:rsid w:val="0045279E"/>
    <w:rsid w:val="00452BE6"/>
    <w:rsid w:val="00455F94"/>
    <w:rsid w:val="0045788A"/>
    <w:rsid w:val="00460416"/>
    <w:rsid w:val="00461177"/>
    <w:rsid w:val="004624B1"/>
    <w:rsid w:val="00463F36"/>
    <w:rsid w:val="00464CF5"/>
    <w:rsid w:val="00465D1D"/>
    <w:rsid w:val="0047212B"/>
    <w:rsid w:val="0047341D"/>
    <w:rsid w:val="00476C31"/>
    <w:rsid w:val="0047768E"/>
    <w:rsid w:val="00477913"/>
    <w:rsid w:val="00480E76"/>
    <w:rsid w:val="00487D8C"/>
    <w:rsid w:val="004A107D"/>
    <w:rsid w:val="004A63EE"/>
    <w:rsid w:val="004B090D"/>
    <w:rsid w:val="004B1C30"/>
    <w:rsid w:val="004B43A0"/>
    <w:rsid w:val="004B5E02"/>
    <w:rsid w:val="004B630D"/>
    <w:rsid w:val="004C049F"/>
    <w:rsid w:val="004C2573"/>
    <w:rsid w:val="004C5700"/>
    <w:rsid w:val="004D0530"/>
    <w:rsid w:val="004D4D82"/>
    <w:rsid w:val="004D5E73"/>
    <w:rsid w:val="004E2F34"/>
    <w:rsid w:val="004E3A84"/>
    <w:rsid w:val="004E3D1A"/>
    <w:rsid w:val="004E4101"/>
    <w:rsid w:val="004E760A"/>
    <w:rsid w:val="004F2732"/>
    <w:rsid w:val="004F5380"/>
    <w:rsid w:val="004F73AA"/>
    <w:rsid w:val="005000E2"/>
    <w:rsid w:val="00500727"/>
    <w:rsid w:val="005023C1"/>
    <w:rsid w:val="005104CE"/>
    <w:rsid w:val="00510B50"/>
    <w:rsid w:val="00510D72"/>
    <w:rsid w:val="00512108"/>
    <w:rsid w:val="00513EAE"/>
    <w:rsid w:val="0051536E"/>
    <w:rsid w:val="005159C1"/>
    <w:rsid w:val="00516E30"/>
    <w:rsid w:val="005304AE"/>
    <w:rsid w:val="00530BD0"/>
    <w:rsid w:val="0053172D"/>
    <w:rsid w:val="00532948"/>
    <w:rsid w:val="00534B02"/>
    <w:rsid w:val="00536E16"/>
    <w:rsid w:val="005374CA"/>
    <w:rsid w:val="00537E79"/>
    <w:rsid w:val="005421A6"/>
    <w:rsid w:val="00544FA7"/>
    <w:rsid w:val="00546A18"/>
    <w:rsid w:val="00547FCA"/>
    <w:rsid w:val="0055061A"/>
    <w:rsid w:val="00552C57"/>
    <w:rsid w:val="005562D7"/>
    <w:rsid w:val="00564D4B"/>
    <w:rsid w:val="005650C0"/>
    <w:rsid w:val="00565F89"/>
    <w:rsid w:val="00567FE0"/>
    <w:rsid w:val="00570417"/>
    <w:rsid w:val="00572671"/>
    <w:rsid w:val="005733EC"/>
    <w:rsid w:val="00574B61"/>
    <w:rsid w:val="005759FF"/>
    <w:rsid w:val="00577474"/>
    <w:rsid w:val="00582ED6"/>
    <w:rsid w:val="00585A11"/>
    <w:rsid w:val="005866CE"/>
    <w:rsid w:val="0058680A"/>
    <w:rsid w:val="00587293"/>
    <w:rsid w:val="0059537C"/>
    <w:rsid w:val="005955E1"/>
    <w:rsid w:val="00595D6D"/>
    <w:rsid w:val="005A10E8"/>
    <w:rsid w:val="005A2DB1"/>
    <w:rsid w:val="005A5680"/>
    <w:rsid w:val="005A63B1"/>
    <w:rsid w:val="005B11D7"/>
    <w:rsid w:val="005B19D2"/>
    <w:rsid w:val="005B38EB"/>
    <w:rsid w:val="005B3FEE"/>
    <w:rsid w:val="005B4BFA"/>
    <w:rsid w:val="005C4384"/>
    <w:rsid w:val="005C4DC8"/>
    <w:rsid w:val="005C7CFB"/>
    <w:rsid w:val="005D0CCA"/>
    <w:rsid w:val="005D3E05"/>
    <w:rsid w:val="005D41ED"/>
    <w:rsid w:val="005E4600"/>
    <w:rsid w:val="005E7AF0"/>
    <w:rsid w:val="005F544E"/>
    <w:rsid w:val="00600E3F"/>
    <w:rsid w:val="006046B9"/>
    <w:rsid w:val="0060698A"/>
    <w:rsid w:val="00620AA0"/>
    <w:rsid w:val="00621BD5"/>
    <w:rsid w:val="0062231B"/>
    <w:rsid w:val="006260FB"/>
    <w:rsid w:val="006426F4"/>
    <w:rsid w:val="00642909"/>
    <w:rsid w:val="006468F6"/>
    <w:rsid w:val="0065301F"/>
    <w:rsid w:val="0065380D"/>
    <w:rsid w:val="006539A7"/>
    <w:rsid w:val="00655DC1"/>
    <w:rsid w:val="00656A7F"/>
    <w:rsid w:val="0066090D"/>
    <w:rsid w:val="00661D32"/>
    <w:rsid w:val="0066238C"/>
    <w:rsid w:val="00671410"/>
    <w:rsid w:val="0067692C"/>
    <w:rsid w:val="00681FF1"/>
    <w:rsid w:val="00685579"/>
    <w:rsid w:val="006855FC"/>
    <w:rsid w:val="00685A8F"/>
    <w:rsid w:val="00692945"/>
    <w:rsid w:val="0069515A"/>
    <w:rsid w:val="006A145E"/>
    <w:rsid w:val="006A1472"/>
    <w:rsid w:val="006A3257"/>
    <w:rsid w:val="006A3CE7"/>
    <w:rsid w:val="006A53A7"/>
    <w:rsid w:val="006A605E"/>
    <w:rsid w:val="006B1A86"/>
    <w:rsid w:val="006B3A4C"/>
    <w:rsid w:val="006B42FE"/>
    <w:rsid w:val="006B7A61"/>
    <w:rsid w:val="006C286E"/>
    <w:rsid w:val="006C65ED"/>
    <w:rsid w:val="006C6D43"/>
    <w:rsid w:val="006D3F87"/>
    <w:rsid w:val="006D59E0"/>
    <w:rsid w:val="006D7BE7"/>
    <w:rsid w:val="006D7D25"/>
    <w:rsid w:val="006E0010"/>
    <w:rsid w:val="006E4412"/>
    <w:rsid w:val="006E45F6"/>
    <w:rsid w:val="006E4CEB"/>
    <w:rsid w:val="006E5E12"/>
    <w:rsid w:val="006F4C4E"/>
    <w:rsid w:val="006F6079"/>
    <w:rsid w:val="00704C8E"/>
    <w:rsid w:val="00710A45"/>
    <w:rsid w:val="0071182C"/>
    <w:rsid w:val="00712C96"/>
    <w:rsid w:val="00713ABB"/>
    <w:rsid w:val="00721A18"/>
    <w:rsid w:val="007222E8"/>
    <w:rsid w:val="00722426"/>
    <w:rsid w:val="00725A1E"/>
    <w:rsid w:val="00730A3D"/>
    <w:rsid w:val="0073159F"/>
    <w:rsid w:val="007344C5"/>
    <w:rsid w:val="007412F6"/>
    <w:rsid w:val="007439F3"/>
    <w:rsid w:val="00747063"/>
    <w:rsid w:val="00747F05"/>
    <w:rsid w:val="00756FEC"/>
    <w:rsid w:val="007613E0"/>
    <w:rsid w:val="00762CD4"/>
    <w:rsid w:val="007632C9"/>
    <w:rsid w:val="0076477A"/>
    <w:rsid w:val="007676E9"/>
    <w:rsid w:val="00770A0D"/>
    <w:rsid w:val="00773592"/>
    <w:rsid w:val="0077435F"/>
    <w:rsid w:val="00776DCD"/>
    <w:rsid w:val="00781124"/>
    <w:rsid w:val="00781B04"/>
    <w:rsid w:val="007852D5"/>
    <w:rsid w:val="007875BC"/>
    <w:rsid w:val="007879F7"/>
    <w:rsid w:val="00787AE8"/>
    <w:rsid w:val="00790ABA"/>
    <w:rsid w:val="00792FBF"/>
    <w:rsid w:val="00794DED"/>
    <w:rsid w:val="007A1495"/>
    <w:rsid w:val="007A2049"/>
    <w:rsid w:val="007A6B8C"/>
    <w:rsid w:val="007A7166"/>
    <w:rsid w:val="007A78D8"/>
    <w:rsid w:val="007B0952"/>
    <w:rsid w:val="007B1293"/>
    <w:rsid w:val="007B6F56"/>
    <w:rsid w:val="007C0810"/>
    <w:rsid w:val="007C5241"/>
    <w:rsid w:val="007C5FAC"/>
    <w:rsid w:val="007C662F"/>
    <w:rsid w:val="007C7FD1"/>
    <w:rsid w:val="007D38C8"/>
    <w:rsid w:val="007D5D6B"/>
    <w:rsid w:val="007D7BB3"/>
    <w:rsid w:val="007E3DB9"/>
    <w:rsid w:val="007E6733"/>
    <w:rsid w:val="007E6F50"/>
    <w:rsid w:val="007E7A47"/>
    <w:rsid w:val="007E7F35"/>
    <w:rsid w:val="007F04FC"/>
    <w:rsid w:val="007F15CA"/>
    <w:rsid w:val="007F1A48"/>
    <w:rsid w:val="007F436E"/>
    <w:rsid w:val="007F5639"/>
    <w:rsid w:val="007F5EB3"/>
    <w:rsid w:val="00800135"/>
    <w:rsid w:val="008003B0"/>
    <w:rsid w:val="00801BD3"/>
    <w:rsid w:val="008022B3"/>
    <w:rsid w:val="008033A0"/>
    <w:rsid w:val="008040DF"/>
    <w:rsid w:val="008042A0"/>
    <w:rsid w:val="00804A3E"/>
    <w:rsid w:val="00806614"/>
    <w:rsid w:val="0081506B"/>
    <w:rsid w:val="0082333E"/>
    <w:rsid w:val="00824BEB"/>
    <w:rsid w:val="0082796A"/>
    <w:rsid w:val="0083381F"/>
    <w:rsid w:val="00841B31"/>
    <w:rsid w:val="00843EF1"/>
    <w:rsid w:val="008547AE"/>
    <w:rsid w:val="00854F07"/>
    <w:rsid w:val="00855AD6"/>
    <w:rsid w:val="008577E9"/>
    <w:rsid w:val="00860198"/>
    <w:rsid w:val="00861DAD"/>
    <w:rsid w:val="0087196D"/>
    <w:rsid w:val="00871B3C"/>
    <w:rsid w:val="00872F5F"/>
    <w:rsid w:val="00873872"/>
    <w:rsid w:val="00874354"/>
    <w:rsid w:val="00875503"/>
    <w:rsid w:val="00876BC5"/>
    <w:rsid w:val="00877EF7"/>
    <w:rsid w:val="00881329"/>
    <w:rsid w:val="00881BC7"/>
    <w:rsid w:val="00883B99"/>
    <w:rsid w:val="00885CDC"/>
    <w:rsid w:val="0088620E"/>
    <w:rsid w:val="00886CFF"/>
    <w:rsid w:val="0089443F"/>
    <w:rsid w:val="00895D08"/>
    <w:rsid w:val="00896233"/>
    <w:rsid w:val="008A49C9"/>
    <w:rsid w:val="008A5BBF"/>
    <w:rsid w:val="008A741C"/>
    <w:rsid w:val="008A75AD"/>
    <w:rsid w:val="008B1C9A"/>
    <w:rsid w:val="008B5D2D"/>
    <w:rsid w:val="008B7616"/>
    <w:rsid w:val="008C1130"/>
    <w:rsid w:val="008C4AB2"/>
    <w:rsid w:val="008C4EAB"/>
    <w:rsid w:val="008C4EC3"/>
    <w:rsid w:val="008C4FF1"/>
    <w:rsid w:val="008C6A5F"/>
    <w:rsid w:val="008D2205"/>
    <w:rsid w:val="008D659F"/>
    <w:rsid w:val="008E0E1C"/>
    <w:rsid w:val="008E2DC0"/>
    <w:rsid w:val="008E2FC2"/>
    <w:rsid w:val="008E3BC6"/>
    <w:rsid w:val="008E5BC3"/>
    <w:rsid w:val="008E794E"/>
    <w:rsid w:val="008F1358"/>
    <w:rsid w:val="008F1F68"/>
    <w:rsid w:val="008F26E9"/>
    <w:rsid w:val="008F2797"/>
    <w:rsid w:val="008F5A68"/>
    <w:rsid w:val="0090151F"/>
    <w:rsid w:val="00904C24"/>
    <w:rsid w:val="009059A8"/>
    <w:rsid w:val="009116CD"/>
    <w:rsid w:val="00912DCE"/>
    <w:rsid w:val="0091506D"/>
    <w:rsid w:val="009206A1"/>
    <w:rsid w:val="009216BD"/>
    <w:rsid w:val="0092381B"/>
    <w:rsid w:val="0092611E"/>
    <w:rsid w:val="00931983"/>
    <w:rsid w:val="009343D9"/>
    <w:rsid w:val="00937414"/>
    <w:rsid w:val="00937E64"/>
    <w:rsid w:val="009409F6"/>
    <w:rsid w:val="00944894"/>
    <w:rsid w:val="0095167D"/>
    <w:rsid w:val="00954EB9"/>
    <w:rsid w:val="00955D07"/>
    <w:rsid w:val="00963C74"/>
    <w:rsid w:val="00964ADD"/>
    <w:rsid w:val="00965B35"/>
    <w:rsid w:val="00967F69"/>
    <w:rsid w:val="00970AC2"/>
    <w:rsid w:val="00970C67"/>
    <w:rsid w:val="009720EB"/>
    <w:rsid w:val="00975B19"/>
    <w:rsid w:val="009772BD"/>
    <w:rsid w:val="009827FD"/>
    <w:rsid w:val="00985180"/>
    <w:rsid w:val="0098631B"/>
    <w:rsid w:val="009903D0"/>
    <w:rsid w:val="00992EF6"/>
    <w:rsid w:val="009A14CD"/>
    <w:rsid w:val="009A3387"/>
    <w:rsid w:val="009A3DB4"/>
    <w:rsid w:val="009A7CB6"/>
    <w:rsid w:val="009B01F2"/>
    <w:rsid w:val="009B04B3"/>
    <w:rsid w:val="009B29FE"/>
    <w:rsid w:val="009B2C33"/>
    <w:rsid w:val="009B33BF"/>
    <w:rsid w:val="009B6020"/>
    <w:rsid w:val="009C0FA5"/>
    <w:rsid w:val="009C3107"/>
    <w:rsid w:val="009C418F"/>
    <w:rsid w:val="009C7431"/>
    <w:rsid w:val="009D011C"/>
    <w:rsid w:val="009D0360"/>
    <w:rsid w:val="009D2056"/>
    <w:rsid w:val="009D3CCB"/>
    <w:rsid w:val="009D6F9F"/>
    <w:rsid w:val="009D700C"/>
    <w:rsid w:val="009F46AD"/>
    <w:rsid w:val="009F668C"/>
    <w:rsid w:val="009F6EC2"/>
    <w:rsid w:val="009F776A"/>
    <w:rsid w:val="00A00287"/>
    <w:rsid w:val="00A0385B"/>
    <w:rsid w:val="00A044EB"/>
    <w:rsid w:val="00A05E7F"/>
    <w:rsid w:val="00A11F62"/>
    <w:rsid w:val="00A12184"/>
    <w:rsid w:val="00A135C5"/>
    <w:rsid w:val="00A16F9B"/>
    <w:rsid w:val="00A227FE"/>
    <w:rsid w:val="00A26FD8"/>
    <w:rsid w:val="00A27128"/>
    <w:rsid w:val="00A32C4C"/>
    <w:rsid w:val="00A377E8"/>
    <w:rsid w:val="00A41D50"/>
    <w:rsid w:val="00A41EE9"/>
    <w:rsid w:val="00A46FD4"/>
    <w:rsid w:val="00A472BA"/>
    <w:rsid w:val="00A47874"/>
    <w:rsid w:val="00A50B72"/>
    <w:rsid w:val="00A51771"/>
    <w:rsid w:val="00A522A1"/>
    <w:rsid w:val="00A52E86"/>
    <w:rsid w:val="00A56C46"/>
    <w:rsid w:val="00A576E0"/>
    <w:rsid w:val="00A62333"/>
    <w:rsid w:val="00A6496B"/>
    <w:rsid w:val="00A65800"/>
    <w:rsid w:val="00A67BEC"/>
    <w:rsid w:val="00A70613"/>
    <w:rsid w:val="00A80E23"/>
    <w:rsid w:val="00A80FF2"/>
    <w:rsid w:val="00A81C84"/>
    <w:rsid w:val="00A82DD6"/>
    <w:rsid w:val="00A840B8"/>
    <w:rsid w:val="00A850AA"/>
    <w:rsid w:val="00A902DB"/>
    <w:rsid w:val="00A90B86"/>
    <w:rsid w:val="00A91588"/>
    <w:rsid w:val="00A94175"/>
    <w:rsid w:val="00A9429A"/>
    <w:rsid w:val="00A97CF4"/>
    <w:rsid w:val="00AA0BEA"/>
    <w:rsid w:val="00AA27C4"/>
    <w:rsid w:val="00AA2EAE"/>
    <w:rsid w:val="00AA4E6D"/>
    <w:rsid w:val="00AA5F0F"/>
    <w:rsid w:val="00AB3583"/>
    <w:rsid w:val="00AB624E"/>
    <w:rsid w:val="00AB67AE"/>
    <w:rsid w:val="00AC3C48"/>
    <w:rsid w:val="00AC4918"/>
    <w:rsid w:val="00AC4E3C"/>
    <w:rsid w:val="00AC5310"/>
    <w:rsid w:val="00AC6D40"/>
    <w:rsid w:val="00AC6EB9"/>
    <w:rsid w:val="00AD2A3F"/>
    <w:rsid w:val="00AD2CA5"/>
    <w:rsid w:val="00AD3783"/>
    <w:rsid w:val="00AD3FF3"/>
    <w:rsid w:val="00AE15D6"/>
    <w:rsid w:val="00AE46DB"/>
    <w:rsid w:val="00AF0F4C"/>
    <w:rsid w:val="00AF1B21"/>
    <w:rsid w:val="00AF417D"/>
    <w:rsid w:val="00AF4A9A"/>
    <w:rsid w:val="00AF7C53"/>
    <w:rsid w:val="00B0062D"/>
    <w:rsid w:val="00B00F88"/>
    <w:rsid w:val="00B0213B"/>
    <w:rsid w:val="00B03089"/>
    <w:rsid w:val="00B0321D"/>
    <w:rsid w:val="00B07C82"/>
    <w:rsid w:val="00B10478"/>
    <w:rsid w:val="00B11094"/>
    <w:rsid w:val="00B13160"/>
    <w:rsid w:val="00B141FD"/>
    <w:rsid w:val="00B168E7"/>
    <w:rsid w:val="00B200FE"/>
    <w:rsid w:val="00B22BD9"/>
    <w:rsid w:val="00B23B00"/>
    <w:rsid w:val="00B26406"/>
    <w:rsid w:val="00B332E6"/>
    <w:rsid w:val="00B34A5E"/>
    <w:rsid w:val="00B34C36"/>
    <w:rsid w:val="00B356E5"/>
    <w:rsid w:val="00B35BB2"/>
    <w:rsid w:val="00B36541"/>
    <w:rsid w:val="00B37ADD"/>
    <w:rsid w:val="00B404F5"/>
    <w:rsid w:val="00B4124D"/>
    <w:rsid w:val="00B46704"/>
    <w:rsid w:val="00B469C8"/>
    <w:rsid w:val="00B50010"/>
    <w:rsid w:val="00B52826"/>
    <w:rsid w:val="00B54E1C"/>
    <w:rsid w:val="00B55959"/>
    <w:rsid w:val="00B57FB4"/>
    <w:rsid w:val="00B62F29"/>
    <w:rsid w:val="00B634E3"/>
    <w:rsid w:val="00B649EB"/>
    <w:rsid w:val="00B67700"/>
    <w:rsid w:val="00B71F5A"/>
    <w:rsid w:val="00B7349B"/>
    <w:rsid w:val="00B74D2C"/>
    <w:rsid w:val="00B76A7D"/>
    <w:rsid w:val="00B83E00"/>
    <w:rsid w:val="00B84435"/>
    <w:rsid w:val="00B904E8"/>
    <w:rsid w:val="00B94400"/>
    <w:rsid w:val="00B95557"/>
    <w:rsid w:val="00B957D4"/>
    <w:rsid w:val="00B96E78"/>
    <w:rsid w:val="00B97636"/>
    <w:rsid w:val="00BA20FC"/>
    <w:rsid w:val="00BA54EE"/>
    <w:rsid w:val="00BA6580"/>
    <w:rsid w:val="00BB2A29"/>
    <w:rsid w:val="00BB2DDD"/>
    <w:rsid w:val="00BB39A3"/>
    <w:rsid w:val="00BB4288"/>
    <w:rsid w:val="00BB7B18"/>
    <w:rsid w:val="00BC0B9A"/>
    <w:rsid w:val="00BC37CB"/>
    <w:rsid w:val="00BD1AFC"/>
    <w:rsid w:val="00BD372B"/>
    <w:rsid w:val="00BD4EFF"/>
    <w:rsid w:val="00BD510E"/>
    <w:rsid w:val="00BD59F6"/>
    <w:rsid w:val="00BD7118"/>
    <w:rsid w:val="00BD7A55"/>
    <w:rsid w:val="00BE6A7D"/>
    <w:rsid w:val="00BF51DC"/>
    <w:rsid w:val="00BF5C93"/>
    <w:rsid w:val="00BF5E32"/>
    <w:rsid w:val="00C01C0F"/>
    <w:rsid w:val="00C06DA6"/>
    <w:rsid w:val="00C115D6"/>
    <w:rsid w:val="00C12BB3"/>
    <w:rsid w:val="00C23EDA"/>
    <w:rsid w:val="00C31BEB"/>
    <w:rsid w:val="00C33020"/>
    <w:rsid w:val="00C34161"/>
    <w:rsid w:val="00C351FF"/>
    <w:rsid w:val="00C36E5A"/>
    <w:rsid w:val="00C4413C"/>
    <w:rsid w:val="00C45B44"/>
    <w:rsid w:val="00C47F02"/>
    <w:rsid w:val="00C5181D"/>
    <w:rsid w:val="00C52076"/>
    <w:rsid w:val="00C54D18"/>
    <w:rsid w:val="00C573C8"/>
    <w:rsid w:val="00C61B5B"/>
    <w:rsid w:val="00C65108"/>
    <w:rsid w:val="00C6554A"/>
    <w:rsid w:val="00C706E9"/>
    <w:rsid w:val="00C706FF"/>
    <w:rsid w:val="00C71387"/>
    <w:rsid w:val="00C72E3F"/>
    <w:rsid w:val="00C76C32"/>
    <w:rsid w:val="00C809C8"/>
    <w:rsid w:val="00C81B5C"/>
    <w:rsid w:val="00C82BA3"/>
    <w:rsid w:val="00C90B88"/>
    <w:rsid w:val="00C9496E"/>
    <w:rsid w:val="00C94DE0"/>
    <w:rsid w:val="00C94EFC"/>
    <w:rsid w:val="00C96F48"/>
    <w:rsid w:val="00CA091B"/>
    <w:rsid w:val="00CA19D7"/>
    <w:rsid w:val="00CA2A12"/>
    <w:rsid w:val="00CA410C"/>
    <w:rsid w:val="00CA6097"/>
    <w:rsid w:val="00CA7929"/>
    <w:rsid w:val="00CB322B"/>
    <w:rsid w:val="00CB687E"/>
    <w:rsid w:val="00CB7352"/>
    <w:rsid w:val="00CC1BE0"/>
    <w:rsid w:val="00CC21B8"/>
    <w:rsid w:val="00CC3C37"/>
    <w:rsid w:val="00CC43D7"/>
    <w:rsid w:val="00CD19D6"/>
    <w:rsid w:val="00CD3ED3"/>
    <w:rsid w:val="00CD4B74"/>
    <w:rsid w:val="00CE1250"/>
    <w:rsid w:val="00CE50F3"/>
    <w:rsid w:val="00CE63B5"/>
    <w:rsid w:val="00CF1BE2"/>
    <w:rsid w:val="00CF286A"/>
    <w:rsid w:val="00CF45ED"/>
    <w:rsid w:val="00CF46C0"/>
    <w:rsid w:val="00D01ECA"/>
    <w:rsid w:val="00D04805"/>
    <w:rsid w:val="00D10240"/>
    <w:rsid w:val="00D15046"/>
    <w:rsid w:val="00D230CC"/>
    <w:rsid w:val="00D260BC"/>
    <w:rsid w:val="00D26FD2"/>
    <w:rsid w:val="00D30CEA"/>
    <w:rsid w:val="00D32259"/>
    <w:rsid w:val="00D40ADC"/>
    <w:rsid w:val="00D416E0"/>
    <w:rsid w:val="00D45E70"/>
    <w:rsid w:val="00D5344B"/>
    <w:rsid w:val="00D55E67"/>
    <w:rsid w:val="00D60DF5"/>
    <w:rsid w:val="00D70FB8"/>
    <w:rsid w:val="00D71C0E"/>
    <w:rsid w:val="00D749AA"/>
    <w:rsid w:val="00D75B1E"/>
    <w:rsid w:val="00D80A71"/>
    <w:rsid w:val="00D83395"/>
    <w:rsid w:val="00D90E7F"/>
    <w:rsid w:val="00D92111"/>
    <w:rsid w:val="00D92ED9"/>
    <w:rsid w:val="00DA03C1"/>
    <w:rsid w:val="00DA088D"/>
    <w:rsid w:val="00DA29B6"/>
    <w:rsid w:val="00DA428F"/>
    <w:rsid w:val="00DB6ED5"/>
    <w:rsid w:val="00DC0028"/>
    <w:rsid w:val="00DC1362"/>
    <w:rsid w:val="00DC24BB"/>
    <w:rsid w:val="00DC39C2"/>
    <w:rsid w:val="00DC3A85"/>
    <w:rsid w:val="00DC3DE5"/>
    <w:rsid w:val="00DC423C"/>
    <w:rsid w:val="00DC57FC"/>
    <w:rsid w:val="00DC7908"/>
    <w:rsid w:val="00DD1D19"/>
    <w:rsid w:val="00DD1E51"/>
    <w:rsid w:val="00DD4A99"/>
    <w:rsid w:val="00DD673F"/>
    <w:rsid w:val="00DD7E93"/>
    <w:rsid w:val="00DE0E5F"/>
    <w:rsid w:val="00DE28E1"/>
    <w:rsid w:val="00DE2F3B"/>
    <w:rsid w:val="00DF0615"/>
    <w:rsid w:val="00DF32C2"/>
    <w:rsid w:val="00DF66F3"/>
    <w:rsid w:val="00E06F91"/>
    <w:rsid w:val="00E0773F"/>
    <w:rsid w:val="00E07DB7"/>
    <w:rsid w:val="00E136D8"/>
    <w:rsid w:val="00E14CB9"/>
    <w:rsid w:val="00E15198"/>
    <w:rsid w:val="00E26544"/>
    <w:rsid w:val="00E27118"/>
    <w:rsid w:val="00E27793"/>
    <w:rsid w:val="00E309A0"/>
    <w:rsid w:val="00E330B9"/>
    <w:rsid w:val="00E34DC9"/>
    <w:rsid w:val="00E36FCD"/>
    <w:rsid w:val="00E412AE"/>
    <w:rsid w:val="00E46C22"/>
    <w:rsid w:val="00E51634"/>
    <w:rsid w:val="00E60C63"/>
    <w:rsid w:val="00E6108E"/>
    <w:rsid w:val="00E616EF"/>
    <w:rsid w:val="00E62E14"/>
    <w:rsid w:val="00E630C8"/>
    <w:rsid w:val="00E64EC0"/>
    <w:rsid w:val="00E70601"/>
    <w:rsid w:val="00E714F4"/>
    <w:rsid w:val="00E718DE"/>
    <w:rsid w:val="00E75420"/>
    <w:rsid w:val="00E75C2E"/>
    <w:rsid w:val="00E76D1D"/>
    <w:rsid w:val="00E77CA1"/>
    <w:rsid w:val="00E81070"/>
    <w:rsid w:val="00E85855"/>
    <w:rsid w:val="00E871BF"/>
    <w:rsid w:val="00E90BD7"/>
    <w:rsid w:val="00E93F05"/>
    <w:rsid w:val="00E94A71"/>
    <w:rsid w:val="00EA2767"/>
    <w:rsid w:val="00EA4708"/>
    <w:rsid w:val="00EB20BE"/>
    <w:rsid w:val="00EB57EF"/>
    <w:rsid w:val="00EB7A48"/>
    <w:rsid w:val="00EC05DF"/>
    <w:rsid w:val="00EC1086"/>
    <w:rsid w:val="00EC53E8"/>
    <w:rsid w:val="00EC6C0C"/>
    <w:rsid w:val="00EC7373"/>
    <w:rsid w:val="00ED263D"/>
    <w:rsid w:val="00ED359F"/>
    <w:rsid w:val="00ED5F34"/>
    <w:rsid w:val="00ED7C44"/>
    <w:rsid w:val="00EE2FA0"/>
    <w:rsid w:val="00EF58A1"/>
    <w:rsid w:val="00EF7C6C"/>
    <w:rsid w:val="00F04DAD"/>
    <w:rsid w:val="00F05926"/>
    <w:rsid w:val="00F107A1"/>
    <w:rsid w:val="00F114DB"/>
    <w:rsid w:val="00F13296"/>
    <w:rsid w:val="00F1510F"/>
    <w:rsid w:val="00F160DE"/>
    <w:rsid w:val="00F21323"/>
    <w:rsid w:val="00F246B2"/>
    <w:rsid w:val="00F24E56"/>
    <w:rsid w:val="00F32262"/>
    <w:rsid w:val="00F33F57"/>
    <w:rsid w:val="00F37285"/>
    <w:rsid w:val="00F423B5"/>
    <w:rsid w:val="00F42676"/>
    <w:rsid w:val="00F42E83"/>
    <w:rsid w:val="00F514A2"/>
    <w:rsid w:val="00F5398C"/>
    <w:rsid w:val="00F5432D"/>
    <w:rsid w:val="00F5604B"/>
    <w:rsid w:val="00F63B39"/>
    <w:rsid w:val="00F72F3B"/>
    <w:rsid w:val="00F74DCE"/>
    <w:rsid w:val="00F76499"/>
    <w:rsid w:val="00F80F65"/>
    <w:rsid w:val="00F84228"/>
    <w:rsid w:val="00F879C3"/>
    <w:rsid w:val="00F91671"/>
    <w:rsid w:val="00F945A4"/>
    <w:rsid w:val="00F95525"/>
    <w:rsid w:val="00F95D16"/>
    <w:rsid w:val="00FA2C8E"/>
    <w:rsid w:val="00FA5B90"/>
    <w:rsid w:val="00FA6C1D"/>
    <w:rsid w:val="00FB52CD"/>
    <w:rsid w:val="00FB62A9"/>
    <w:rsid w:val="00FB6B98"/>
    <w:rsid w:val="00FB72E1"/>
    <w:rsid w:val="00FC3458"/>
    <w:rsid w:val="00FC4B65"/>
    <w:rsid w:val="00FC5828"/>
    <w:rsid w:val="00FD1373"/>
    <w:rsid w:val="00FD2381"/>
    <w:rsid w:val="00FD2A94"/>
    <w:rsid w:val="00FD3240"/>
    <w:rsid w:val="00FD4591"/>
    <w:rsid w:val="00FE08F0"/>
    <w:rsid w:val="00FE2742"/>
    <w:rsid w:val="00FE5217"/>
    <w:rsid w:val="00FF3A2C"/>
    <w:rsid w:val="00FF4C62"/>
    <w:rsid w:val="00FF7D99"/>
    <w:rsid w:val="63E5E83E"/>
    <w:rsid w:val="77CF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781E86"/>
  <w15:chartTrackingRefBased/>
  <w15:docId w15:val="{B5D59040-0B2D-4B54-A125-07E6788F8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CF1"/>
  </w:style>
  <w:style w:type="paragraph" w:styleId="Heading1">
    <w:name w:val="heading 1"/>
    <w:basedOn w:val="Normal"/>
    <w:next w:val="Normal"/>
    <w:link w:val="Heading1Char"/>
    <w:uiPriority w:val="9"/>
    <w:qFormat/>
    <w:rsid w:val="00333D0D"/>
    <w:pPr>
      <w:keepNext/>
      <w:keepLines/>
      <w:spacing w:before="600" w:after="60"/>
      <w:contextualSpacing/>
      <w:outlineLvl w:val="0"/>
    </w:pPr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3D0D"/>
    <w:pPr>
      <w:keepNext/>
      <w:keepLines/>
      <w:spacing w:before="240" w:after="0"/>
      <w:contextualSpacing/>
      <w:outlineLvl w:val="1"/>
    </w:pPr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554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2E8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E8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778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54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4F5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54C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5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5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3D0D"/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33D0D"/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customStyle="1" w:styleId="ContactInfo">
    <w:name w:val="Contact Info"/>
    <w:basedOn w:val="Normal"/>
    <w:uiPriority w:val="4"/>
    <w:qFormat/>
    <w:rsid w:val="00C6554A"/>
    <w:pPr>
      <w:spacing w:before="0" w:after="0"/>
      <w:jc w:val="center"/>
    </w:pPr>
  </w:style>
  <w:style w:type="paragraph" w:styleId="ListBullet">
    <w:name w:val="List Bullet"/>
    <w:basedOn w:val="Normal"/>
    <w:uiPriority w:val="10"/>
    <w:unhideWhenUsed/>
    <w:qFormat/>
    <w:rsid w:val="00C6554A"/>
    <w:pPr>
      <w:numPr>
        <w:numId w:val="4"/>
      </w:numPr>
    </w:pPr>
  </w:style>
  <w:style w:type="paragraph" w:styleId="Title">
    <w:name w:val="Title"/>
    <w:basedOn w:val="Normal"/>
    <w:link w:val="TitleChar"/>
    <w:unhideWhenUsed/>
    <w:qFormat/>
    <w:rsid w:val="00333D0D"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character" w:customStyle="1" w:styleId="TitleChar">
    <w:name w:val="Title Char"/>
    <w:basedOn w:val="DefaultParagraphFont"/>
    <w:link w:val="Title"/>
    <w:uiPriority w:val="2"/>
    <w:rsid w:val="00333D0D"/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paragraph" w:styleId="Subtitle">
    <w:name w:val="Subtitle"/>
    <w:basedOn w:val="Normal"/>
    <w:link w:val="SubtitleChar"/>
    <w:uiPriority w:val="3"/>
    <w:unhideWhenUsed/>
    <w:qFormat/>
    <w:rsid w:val="00333D0D"/>
    <w:pPr>
      <w:numPr>
        <w:ilvl w:val="1"/>
      </w:numPr>
      <w:spacing w:before="0" w:after="480"/>
      <w:contextualSpacing/>
      <w:jc w:val="center"/>
    </w:pPr>
    <w:rPr>
      <w:rFonts w:asciiTheme="majorHAnsi" w:eastAsiaTheme="majorEastAsia" w:hAnsiTheme="majorHAnsi" w:cstheme="majorBidi"/>
      <w:caps/>
      <w:sz w:val="26"/>
    </w:rPr>
  </w:style>
  <w:style w:type="character" w:customStyle="1" w:styleId="SubtitleChar">
    <w:name w:val="Subtitle Char"/>
    <w:basedOn w:val="DefaultParagraphFont"/>
    <w:link w:val="Subtitle"/>
    <w:uiPriority w:val="3"/>
    <w:rsid w:val="00333D0D"/>
    <w:rPr>
      <w:rFonts w:asciiTheme="majorHAnsi" w:eastAsiaTheme="majorEastAsia" w:hAnsiTheme="majorHAnsi" w:cstheme="majorBidi"/>
      <w:caps/>
      <w:sz w:val="26"/>
    </w:rPr>
  </w:style>
  <w:style w:type="paragraph" w:styleId="Footer">
    <w:name w:val="footer"/>
    <w:basedOn w:val="Normal"/>
    <w:link w:val="FooterChar"/>
    <w:uiPriority w:val="99"/>
    <w:unhideWhenUsed/>
    <w:rsid w:val="00C6554A"/>
    <w:pPr>
      <w:spacing w:before="0" w:after="0" w:line="240" w:lineRule="auto"/>
      <w:jc w:val="right"/>
    </w:pPr>
    <w:rPr>
      <w:caps/>
    </w:rPr>
  </w:style>
  <w:style w:type="character" w:customStyle="1" w:styleId="FooterChar">
    <w:name w:val="Footer Char"/>
    <w:basedOn w:val="DefaultParagraphFont"/>
    <w:link w:val="Footer"/>
    <w:uiPriority w:val="99"/>
    <w:rsid w:val="00C6554A"/>
    <w:rPr>
      <w:caps/>
    </w:rPr>
  </w:style>
  <w:style w:type="paragraph" w:customStyle="1" w:styleId="Photo">
    <w:name w:val="Photo"/>
    <w:basedOn w:val="Normal"/>
    <w:uiPriority w:val="1"/>
    <w:qFormat/>
    <w:rsid w:val="00C6554A"/>
    <w:pPr>
      <w:spacing w:before="0" w:after="0" w:line="240" w:lineRule="auto"/>
      <w:jc w:val="center"/>
    </w:pPr>
  </w:style>
  <w:style w:type="paragraph" w:styleId="Header">
    <w:name w:val="header"/>
    <w:basedOn w:val="Normal"/>
    <w:link w:val="HeaderChar"/>
    <w:unhideWhenUsed/>
    <w:rsid w:val="00C6554A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rsid w:val="00C6554A"/>
    <w:rPr>
      <w:color w:val="595959" w:themeColor="text1" w:themeTint="A6"/>
      <w:sz w:val="20"/>
      <w:szCs w:val="20"/>
      <w:lang w:eastAsia="ja-JP"/>
    </w:rPr>
  </w:style>
  <w:style w:type="paragraph" w:styleId="ListNumber">
    <w:name w:val="List Number"/>
    <w:basedOn w:val="Normal"/>
    <w:uiPriority w:val="11"/>
    <w:unhideWhenUsed/>
    <w:qFormat/>
    <w:rsid w:val="00C6554A"/>
    <w:pPr>
      <w:numPr>
        <w:numId w:val="3"/>
      </w:num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C6554A"/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554A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554A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6554A"/>
    <w:rPr>
      <w:i/>
      <w:iCs/>
      <w:color w:val="00778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6554A"/>
    <w:pPr>
      <w:pBdr>
        <w:top w:val="single" w:sz="4" w:space="10" w:color="007789" w:themeColor="accent1" w:themeShade="BF"/>
        <w:bottom w:val="single" w:sz="4" w:space="10" w:color="007789" w:themeColor="accent1" w:themeShade="BF"/>
      </w:pBdr>
      <w:spacing w:before="360" w:after="360"/>
      <w:ind w:left="864" w:right="864"/>
      <w:jc w:val="center"/>
    </w:pPr>
    <w:rPr>
      <w:i/>
      <w:iCs/>
      <w:color w:val="00778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6554A"/>
    <w:rPr>
      <w:i/>
      <w:iCs/>
      <w:color w:val="007789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6554A"/>
    <w:rPr>
      <w:b/>
      <w:bCs/>
      <w:caps w:val="0"/>
      <w:smallCaps/>
      <w:color w:val="007789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6554A"/>
    <w:pPr>
      <w:spacing w:before="0" w:line="240" w:lineRule="auto"/>
    </w:pPr>
    <w:rPr>
      <w:i/>
      <w:iCs/>
      <w:color w:val="4E5B6F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54A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C6554A"/>
    <w:pPr>
      <w:pBdr>
        <w:top w:val="single" w:sz="2" w:space="10" w:color="007789" w:themeColor="accent1" w:themeShade="BF"/>
        <w:left w:val="single" w:sz="2" w:space="10" w:color="007789" w:themeColor="accent1" w:themeShade="BF"/>
        <w:bottom w:val="single" w:sz="2" w:space="10" w:color="007789" w:themeColor="accent1" w:themeShade="BF"/>
        <w:right w:val="single" w:sz="2" w:space="10" w:color="007789" w:themeColor="accent1" w:themeShade="BF"/>
      </w:pBdr>
      <w:ind w:left="1152" w:right="1152"/>
    </w:pPr>
    <w:rPr>
      <w:rFonts w:eastAsiaTheme="minorEastAsia"/>
      <w:i/>
      <w:iCs/>
      <w:color w:val="007789" w:themeColor="accent1" w:themeShade="BF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6554A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6554A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6554A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6554A"/>
    <w:rPr>
      <w:szCs w:val="16"/>
    </w:rPr>
  </w:style>
  <w:style w:type="character" w:styleId="CommentReference">
    <w:name w:val="annotation reference"/>
    <w:basedOn w:val="DefaultParagraphFont"/>
    <w:unhideWhenUsed/>
    <w:rsid w:val="00C6554A"/>
    <w:rPr>
      <w:sz w:val="22"/>
      <w:szCs w:val="16"/>
    </w:rPr>
  </w:style>
  <w:style w:type="paragraph" w:styleId="CommentText">
    <w:name w:val="annotation text"/>
    <w:basedOn w:val="Normal"/>
    <w:link w:val="CommentTextChar"/>
    <w:unhideWhenUsed/>
    <w:rsid w:val="00C6554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C6554A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55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554A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6554A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6554A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C6554A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6554A"/>
    <w:rPr>
      <w:color w:val="007789" w:themeColor="accent1" w:themeShade="B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6554A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554A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yperlink">
    <w:name w:val="Hyperlink"/>
    <w:basedOn w:val="DefaultParagraphFont"/>
    <w:uiPriority w:val="99"/>
    <w:unhideWhenUsed/>
    <w:rsid w:val="00C6554A"/>
    <w:rPr>
      <w:color w:val="835D00" w:themeColor="accent3" w:themeShade="80"/>
      <w:u w:val="single"/>
    </w:rPr>
  </w:style>
  <w:style w:type="paragraph" w:styleId="MacroText">
    <w:name w:val="macro"/>
    <w:link w:val="MacroTextChar"/>
    <w:uiPriority w:val="99"/>
    <w:semiHidden/>
    <w:unhideWhenUsed/>
    <w:rsid w:val="00C655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6554A"/>
    <w:rPr>
      <w:rFonts w:ascii="Consolas" w:hAnsi="Consolas"/>
      <w:szCs w:val="20"/>
    </w:rPr>
  </w:style>
  <w:style w:type="character" w:styleId="PlaceholderText">
    <w:name w:val="Placeholder Text"/>
    <w:basedOn w:val="DefaultParagraphFont"/>
    <w:uiPriority w:val="99"/>
    <w:semiHidden/>
    <w:rsid w:val="00C6554A"/>
    <w:rPr>
      <w:color w:val="595959" w:themeColor="text1" w:themeTint="A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6554A"/>
    <w:rPr>
      <w:rFonts w:ascii="Consolas" w:hAnsi="Consolas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54CD"/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54CD"/>
    <w:rPr>
      <w:rFonts w:asciiTheme="majorHAnsi" w:eastAsiaTheme="majorEastAsia" w:hAnsiTheme="majorHAnsi" w:cstheme="majorBidi"/>
      <w:color w:val="004F5B" w:themeColor="accent1" w:themeShade="7F"/>
    </w:rPr>
  </w:style>
  <w:style w:type="paragraph" w:customStyle="1" w:styleId="971A9CB9C26644298084B4E94CC740F2">
    <w:name w:val="971A9CB9C26644298084B4E94CC740F2"/>
    <w:rsid w:val="004221AD"/>
    <w:pPr>
      <w:spacing w:before="0" w:after="160" w:line="278" w:lineRule="auto"/>
    </w:pPr>
    <w:rPr>
      <w:rFonts w:eastAsiaTheme="minorEastAsia"/>
      <w:color w:val="auto"/>
      <w:kern w:val="2"/>
      <w:sz w:val="24"/>
      <w:szCs w:val="24"/>
      <w:lang w:val="en-CA" w:eastAsia="en-CA"/>
      <w14:ligatures w14:val="standardContextual"/>
    </w:rPr>
  </w:style>
  <w:style w:type="paragraph" w:styleId="ListParagraph">
    <w:name w:val="List Paragraph"/>
    <w:basedOn w:val="Normal"/>
    <w:uiPriority w:val="34"/>
    <w:unhideWhenUsed/>
    <w:qFormat/>
    <w:rsid w:val="007E6F50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7E6F5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E6F50"/>
    <w:pPr>
      <w:spacing w:after="100"/>
      <w:ind w:left="220"/>
    </w:pPr>
  </w:style>
  <w:style w:type="table" w:styleId="TableGrid">
    <w:name w:val="Table Grid"/>
    <w:basedOn w:val="TableNormal"/>
    <w:uiPriority w:val="39"/>
    <w:rsid w:val="007E6F50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934A3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7852D5"/>
    <w:pPr>
      <w:spacing w:before="240" w:after="0" w:line="259" w:lineRule="auto"/>
      <w:contextualSpacing w:val="0"/>
      <w:outlineLvl w:val="9"/>
    </w:pPr>
    <w:rPr>
      <w:szCs w:val="32"/>
    </w:rPr>
  </w:style>
  <w:style w:type="paragraph" w:styleId="NormalWeb">
    <w:name w:val="Normal (Web)"/>
    <w:basedOn w:val="Normal"/>
    <w:uiPriority w:val="99"/>
    <w:unhideWhenUsed/>
    <w:rsid w:val="00AD2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CA" w:eastAsia="en-CA"/>
    </w:rPr>
  </w:style>
  <w:style w:type="paragraph" w:styleId="Revision">
    <w:name w:val="Revision"/>
    <w:hidden/>
    <w:uiPriority w:val="99"/>
    <w:semiHidden/>
    <w:rsid w:val="00CA7929"/>
    <w:pPr>
      <w:spacing w:before="0" w:after="0" w:line="240" w:lineRule="auto"/>
    </w:pPr>
  </w:style>
  <w:style w:type="character" w:styleId="BookTitle">
    <w:name w:val="Book Title"/>
    <w:basedOn w:val="DefaultParagraphFont"/>
    <w:uiPriority w:val="33"/>
    <w:semiHidden/>
    <w:unhideWhenUsed/>
    <w:qFormat/>
    <w:rsid w:val="00A52E86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semiHidden/>
    <w:unhideWhenUsed/>
    <w:qFormat/>
    <w:rsid w:val="00A52E86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2E86"/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2E86"/>
    <w:rPr>
      <w:rFonts w:asciiTheme="majorHAnsi" w:eastAsiaTheme="majorEastAsia" w:hAnsiTheme="majorHAnsi" w:cstheme="majorBidi"/>
      <w:color w:val="007789" w:themeColor="accent1" w:themeShade="BF"/>
    </w:rPr>
  </w:style>
  <w:style w:type="paragraph" w:styleId="NoSpacing">
    <w:name w:val="No Spacing"/>
    <w:uiPriority w:val="1"/>
    <w:semiHidden/>
    <w:unhideWhenUsed/>
    <w:qFormat/>
    <w:rsid w:val="00A52E86"/>
    <w:pPr>
      <w:spacing w:before="0"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A52E8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52E86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semiHidden/>
    <w:unhideWhenUsed/>
    <w:qFormat/>
    <w:rsid w:val="00A52E86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A52E8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A52E86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7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esa\AppData\Local\Microsoft\Office\16.0\DTS\en-CA%7b9E662376-3870-4C11-84D1-45A3A3FE04B6%7d\%7b29AEC972-1BB7-4E13-B759-319E0CE9342D%7dtf02835058_win32.dotx" TargetMode="External"/></Relationships>
</file>

<file path=word/theme/theme1.xml><?xml version="1.0" encoding="utf-8"?>
<a:theme xmlns:a="http://schemas.openxmlformats.org/drawingml/2006/main" name="Theme1">
  <a:themeElements>
    <a:clrScheme name="Report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00A0B8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B67A0-EF20-41C8-8119-2B193601D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{29AEC972-1BB7-4E13-B759-319E0CE9342D}tf02835058_win32</Template>
  <TotalTime>1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Beesack</dc:creator>
  <cp:keywords/>
  <dc:description/>
  <cp:lastModifiedBy>Lori Beesack</cp:lastModifiedBy>
  <cp:revision>3</cp:revision>
  <cp:lastPrinted>2026-08-23T13:29:00Z</cp:lastPrinted>
  <dcterms:created xsi:type="dcterms:W3CDTF">2026-11-02T02:16:00Z</dcterms:created>
  <dcterms:modified xsi:type="dcterms:W3CDTF">2026-11-02T02:39:00Z</dcterms:modified>
</cp:coreProperties>
</file>