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385A" w14:textId="77777777" w:rsidR="004221AD" w:rsidRDefault="004221AD" w:rsidP="005B4BFA">
      <w:pPr>
        <w:pStyle w:val="Photo"/>
        <w:jc w:val="left"/>
      </w:pPr>
      <w:bookmarkStart w:id="0" w:name="_Toc321147149"/>
      <w:bookmarkStart w:id="1" w:name="_Toc318188227"/>
      <w:bookmarkStart w:id="2" w:name="_Toc318188327"/>
      <w:bookmarkStart w:id="3" w:name="_Toc318189312"/>
      <w:bookmarkStart w:id="4" w:name="_Toc321147011"/>
    </w:p>
    <w:bookmarkEnd w:id="0"/>
    <w:bookmarkEnd w:id="1"/>
    <w:bookmarkEnd w:id="2"/>
    <w:bookmarkEnd w:id="3"/>
    <w:bookmarkEnd w:id="4"/>
    <w:p w14:paraId="14DA121E" w14:textId="07DFF4D9" w:rsidR="00A044EB" w:rsidRPr="00264D7F" w:rsidRDefault="00A044EB" w:rsidP="00965B35">
      <w:pPr>
        <w:jc w:val="center"/>
        <w:rPr>
          <w:rFonts w:ascii="Arial" w:hAnsi="Arial" w:cs="Arial"/>
          <w:lang w:val="en-CA"/>
        </w:rPr>
      </w:pPr>
    </w:p>
    <w:p w14:paraId="0A0B6AB5" w14:textId="77777777" w:rsidR="00A044EB" w:rsidRPr="00264D7F" w:rsidRDefault="00A044EB" w:rsidP="00A044EB">
      <w:pPr>
        <w:jc w:val="center"/>
        <w:rPr>
          <w:rFonts w:ascii="Arial" w:hAnsi="Arial" w:cs="Arial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017215DD" wp14:editId="10BD7CE1">
            <wp:extent cx="5486400" cy="1003300"/>
            <wp:effectExtent l="0" t="0" r="0" b="6350"/>
            <wp:docPr id="1062498877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94DBC" w14:textId="4A18FEB7" w:rsidR="00A044EB" w:rsidRPr="00264D7F" w:rsidRDefault="005A63B1" w:rsidP="00A044EB">
      <w:pPr>
        <w:pStyle w:val="Heading1"/>
        <w:jc w:val="center"/>
        <w:rPr>
          <w:rFonts w:ascii="Arial" w:hAnsi="Arial" w:cs="Arial"/>
        </w:rPr>
      </w:pPr>
      <w:bookmarkStart w:id="5" w:name="_2025_–_2026_6"/>
      <w:bookmarkStart w:id="6" w:name="_Toc238581859"/>
      <w:bookmarkEnd w:id="5"/>
      <w:r>
        <w:rPr>
          <w:rFonts w:ascii="Arial" w:hAnsi="Arial" w:cs="Arial"/>
        </w:rPr>
        <w:t>2026</w:t>
      </w:r>
      <w:r w:rsidR="00D92ED9" w:rsidRPr="00264D7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2027</w:t>
      </w:r>
      <w:r w:rsidR="00D92ED9" w:rsidRPr="00264D7F">
        <w:rPr>
          <w:rFonts w:ascii="Arial" w:hAnsi="Arial" w:cs="Arial"/>
        </w:rPr>
        <w:t xml:space="preserve"> </w:t>
      </w:r>
      <w:r w:rsidR="00A044EB" w:rsidRPr="00264D7F">
        <w:rPr>
          <w:rFonts w:ascii="Arial" w:hAnsi="Arial" w:cs="Arial"/>
        </w:rPr>
        <w:t>League Executive Summary Report</w:t>
      </w:r>
      <w:bookmarkEnd w:id="6"/>
    </w:p>
    <w:p w14:paraId="1D26E05F" w14:textId="0E062D68" w:rsidR="00E330B9" w:rsidRPr="00264D7F" w:rsidRDefault="00E330B9" w:rsidP="00E330B9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October 20, </w:t>
      </w:r>
      <w:r w:rsidR="005A63B1">
        <w:rPr>
          <w:rFonts w:ascii="Arial" w:hAnsi="Arial" w:cs="Arial"/>
          <w:b/>
          <w:u w:val="single"/>
        </w:rPr>
        <w:t>2026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</w:p>
    <w:p w14:paraId="69B1FA92" w14:textId="28009D24" w:rsidR="00A81C84" w:rsidRPr="00264D7F" w:rsidRDefault="00A81C84" w:rsidP="00A044EB">
      <w:pPr>
        <w:rPr>
          <w:rFonts w:ascii="Arial" w:hAnsi="Arial" w:cs="Arial"/>
        </w:rPr>
      </w:pPr>
      <w:r w:rsidRPr="00264D7F">
        <w:rPr>
          <w:rFonts w:ascii="Arial" w:hAnsi="Arial" w:cs="Arial"/>
        </w:rPr>
        <w:t>List all leagues in your Zone / DC and indicate if the League Executive Form has been submitted to the Provincial Office</w:t>
      </w:r>
    </w:p>
    <w:p w14:paraId="3698AA48" w14:textId="42B07639" w:rsidR="00A044EB" w:rsidRPr="00264D7F" w:rsidRDefault="003850E9" w:rsidP="00A044EB">
      <w:pPr>
        <w:rPr>
          <w:rFonts w:ascii="Arial" w:hAnsi="Arial" w:cs="Arial"/>
        </w:rPr>
      </w:pPr>
      <w:r w:rsidRPr="00264D7F">
        <w:rPr>
          <w:rFonts w:ascii="Arial" w:hAnsi="Arial" w:cs="Arial"/>
        </w:rPr>
        <w:t>Zone / DC</w:t>
      </w:r>
      <w:r w:rsidR="00A044EB" w:rsidRPr="00264D7F">
        <w:rPr>
          <w:rFonts w:ascii="Arial" w:hAnsi="Arial" w:cs="Arial"/>
        </w:rPr>
        <w:t>:____________________________________________________</w:t>
      </w:r>
      <w:r w:rsidR="00A81C84" w:rsidRPr="00264D7F">
        <w:rPr>
          <w:rFonts w:ascii="Arial" w:hAnsi="Arial" w:cs="Arial"/>
        </w:rPr>
        <w:t>__________</w:t>
      </w:r>
    </w:p>
    <w:p w14:paraId="19C96938" w14:textId="43CAC55E" w:rsidR="00A044EB" w:rsidRPr="00264D7F" w:rsidRDefault="003850E9" w:rsidP="00A044EB">
      <w:pPr>
        <w:rPr>
          <w:rFonts w:ascii="Arial" w:hAnsi="Arial" w:cs="Arial"/>
        </w:rPr>
      </w:pPr>
      <w:r w:rsidRPr="00264D7F">
        <w:rPr>
          <w:rFonts w:ascii="Arial" w:hAnsi="Arial" w:cs="Arial"/>
        </w:rPr>
        <w:t>Membership Chair</w:t>
      </w:r>
      <w:r w:rsidR="00A044EB" w:rsidRPr="00264D7F">
        <w:rPr>
          <w:rFonts w:ascii="Arial" w:hAnsi="Arial" w:cs="Arial"/>
        </w:rPr>
        <w:t>:_______________________________________________________</w:t>
      </w:r>
    </w:p>
    <w:p w14:paraId="5ED653BF" w14:textId="02F26D27" w:rsidR="00A044EB" w:rsidRPr="00264D7F" w:rsidRDefault="00A044EB" w:rsidP="00A044EB">
      <w:pPr>
        <w:rPr>
          <w:rFonts w:ascii="Arial" w:hAnsi="Arial" w:cs="Arial"/>
        </w:rPr>
      </w:pPr>
      <w:r w:rsidRPr="00264D7F">
        <w:rPr>
          <w:rFonts w:ascii="Arial" w:hAnsi="Arial" w:cs="Arial"/>
        </w:rPr>
        <w:t>Telephone:____________________________________________________</w:t>
      </w:r>
      <w:r w:rsidR="00A81C84" w:rsidRPr="00264D7F">
        <w:rPr>
          <w:rFonts w:ascii="Arial" w:hAnsi="Arial" w:cs="Arial"/>
        </w:rPr>
        <w:t>__________</w:t>
      </w:r>
    </w:p>
    <w:p w14:paraId="5F57AE63" w14:textId="70B73AF4" w:rsidR="00A044EB" w:rsidRPr="00264D7F" w:rsidRDefault="00A044EB" w:rsidP="00A044EB">
      <w:pPr>
        <w:rPr>
          <w:rFonts w:ascii="Arial" w:hAnsi="Arial" w:cs="Arial"/>
        </w:rPr>
      </w:pPr>
      <w:r w:rsidRPr="00264D7F">
        <w:rPr>
          <w:rFonts w:ascii="Arial" w:hAnsi="Arial" w:cs="Arial"/>
        </w:rPr>
        <w:t>Email:________________________________________________________</w:t>
      </w:r>
      <w:r w:rsidR="00A81C84" w:rsidRPr="00264D7F">
        <w:rPr>
          <w:rFonts w:ascii="Arial" w:hAnsi="Arial" w:cs="Arial"/>
        </w:rPr>
        <w:t>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701"/>
        <w:gridCol w:w="4579"/>
      </w:tblGrid>
      <w:tr w:rsidR="00A044EB" w:rsidRPr="00264D7F" w14:paraId="315474DE" w14:textId="77777777" w:rsidTr="00A81C84">
        <w:tc>
          <w:tcPr>
            <w:tcW w:w="4248" w:type="dxa"/>
          </w:tcPr>
          <w:p w14:paraId="41C9EA4D" w14:textId="5B5C5BF8" w:rsidR="00A044EB" w:rsidRPr="00264D7F" w:rsidRDefault="003850E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League Name</w:t>
            </w:r>
          </w:p>
        </w:tc>
        <w:tc>
          <w:tcPr>
            <w:tcW w:w="1701" w:type="dxa"/>
          </w:tcPr>
          <w:p w14:paraId="7A2E59BF" w14:textId="18153855" w:rsidR="00A044EB" w:rsidRPr="00264D7F" w:rsidRDefault="003850E9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League Code</w:t>
            </w:r>
          </w:p>
        </w:tc>
        <w:tc>
          <w:tcPr>
            <w:tcW w:w="4579" w:type="dxa"/>
          </w:tcPr>
          <w:p w14:paraId="5F35E30E" w14:textId="5231749B" w:rsidR="00A044EB" w:rsidRPr="00264D7F" w:rsidRDefault="00A81C84" w:rsidP="00F35CEC">
            <w:pPr>
              <w:rPr>
                <w:rFonts w:ascii="Arial" w:hAnsi="Arial" w:cs="Arial"/>
              </w:rPr>
            </w:pPr>
            <w:r w:rsidRPr="00264D7F">
              <w:rPr>
                <w:rFonts w:ascii="Arial" w:hAnsi="Arial" w:cs="Arial"/>
              </w:rPr>
              <w:t>League Executive Form Submitted  Yes / No</w:t>
            </w:r>
          </w:p>
        </w:tc>
      </w:tr>
      <w:tr w:rsidR="00A044EB" w:rsidRPr="00264D7F" w14:paraId="10B7F836" w14:textId="77777777" w:rsidTr="00A81C84">
        <w:trPr>
          <w:trHeight w:val="454"/>
        </w:trPr>
        <w:tc>
          <w:tcPr>
            <w:tcW w:w="4248" w:type="dxa"/>
          </w:tcPr>
          <w:p w14:paraId="101427E4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04B14FD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0B7132D6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2625F792" w14:textId="77777777" w:rsidTr="00A81C84">
        <w:trPr>
          <w:trHeight w:val="454"/>
        </w:trPr>
        <w:tc>
          <w:tcPr>
            <w:tcW w:w="4248" w:type="dxa"/>
          </w:tcPr>
          <w:p w14:paraId="7CB9F97E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5A55AB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3396401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49F9714A" w14:textId="77777777" w:rsidTr="00A81C84">
        <w:trPr>
          <w:trHeight w:val="454"/>
        </w:trPr>
        <w:tc>
          <w:tcPr>
            <w:tcW w:w="4248" w:type="dxa"/>
          </w:tcPr>
          <w:p w14:paraId="19975284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D454773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45D2FB24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45567FA9" w14:textId="77777777" w:rsidTr="00A81C84">
        <w:trPr>
          <w:trHeight w:val="454"/>
        </w:trPr>
        <w:tc>
          <w:tcPr>
            <w:tcW w:w="4248" w:type="dxa"/>
          </w:tcPr>
          <w:p w14:paraId="017BFC3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C87F678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57071251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14798D29" w14:textId="77777777" w:rsidTr="00A81C84">
        <w:trPr>
          <w:trHeight w:val="454"/>
        </w:trPr>
        <w:tc>
          <w:tcPr>
            <w:tcW w:w="4248" w:type="dxa"/>
          </w:tcPr>
          <w:p w14:paraId="226C4A77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71896E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31B1FE67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3FDE4340" w14:textId="77777777" w:rsidTr="00A81C84">
        <w:trPr>
          <w:trHeight w:val="454"/>
        </w:trPr>
        <w:tc>
          <w:tcPr>
            <w:tcW w:w="4248" w:type="dxa"/>
          </w:tcPr>
          <w:p w14:paraId="16292C46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4942CC1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0385D237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01266A99" w14:textId="77777777" w:rsidTr="00A81C84">
        <w:trPr>
          <w:trHeight w:val="454"/>
        </w:trPr>
        <w:tc>
          <w:tcPr>
            <w:tcW w:w="4248" w:type="dxa"/>
          </w:tcPr>
          <w:p w14:paraId="4CC6BBB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F1CA15D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086761F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591B0831" w14:textId="77777777" w:rsidTr="00A81C84">
        <w:trPr>
          <w:trHeight w:val="454"/>
        </w:trPr>
        <w:tc>
          <w:tcPr>
            <w:tcW w:w="4248" w:type="dxa"/>
          </w:tcPr>
          <w:p w14:paraId="39D41A97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90CF6BD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21627479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20E116C1" w14:textId="77777777" w:rsidTr="00A81C84">
        <w:trPr>
          <w:trHeight w:val="454"/>
        </w:trPr>
        <w:tc>
          <w:tcPr>
            <w:tcW w:w="4248" w:type="dxa"/>
          </w:tcPr>
          <w:p w14:paraId="7D162F84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729D47C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7AC98ADC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39F6075E" w14:textId="77777777" w:rsidTr="00A81C84">
        <w:trPr>
          <w:trHeight w:val="454"/>
        </w:trPr>
        <w:tc>
          <w:tcPr>
            <w:tcW w:w="4248" w:type="dxa"/>
          </w:tcPr>
          <w:p w14:paraId="7632B543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260D2AA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277E7909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5D5EAD4E" w14:textId="77777777" w:rsidTr="00A81C84">
        <w:trPr>
          <w:trHeight w:val="454"/>
        </w:trPr>
        <w:tc>
          <w:tcPr>
            <w:tcW w:w="4248" w:type="dxa"/>
          </w:tcPr>
          <w:p w14:paraId="2E85645C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E67F4A3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0520FB8B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52D95862" w14:textId="77777777" w:rsidTr="00A81C84">
        <w:trPr>
          <w:trHeight w:val="454"/>
        </w:trPr>
        <w:tc>
          <w:tcPr>
            <w:tcW w:w="4248" w:type="dxa"/>
          </w:tcPr>
          <w:p w14:paraId="142B70D1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193AF7B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79BFEC4E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145D8340" w14:textId="77777777" w:rsidTr="00A81C84">
        <w:trPr>
          <w:trHeight w:val="454"/>
        </w:trPr>
        <w:tc>
          <w:tcPr>
            <w:tcW w:w="4248" w:type="dxa"/>
          </w:tcPr>
          <w:p w14:paraId="77207EBD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AB2261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2452B7AF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  <w:tr w:rsidR="00A044EB" w:rsidRPr="00264D7F" w14:paraId="7BA4DF41" w14:textId="77777777" w:rsidTr="00A81C84">
        <w:trPr>
          <w:trHeight w:val="454"/>
        </w:trPr>
        <w:tc>
          <w:tcPr>
            <w:tcW w:w="4248" w:type="dxa"/>
          </w:tcPr>
          <w:p w14:paraId="6280FD73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987FE65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  <w:tc>
          <w:tcPr>
            <w:tcW w:w="4579" w:type="dxa"/>
          </w:tcPr>
          <w:p w14:paraId="41372575" w14:textId="77777777" w:rsidR="00A044EB" w:rsidRPr="00264D7F" w:rsidRDefault="00A044EB" w:rsidP="00F35CEC">
            <w:pPr>
              <w:rPr>
                <w:rFonts w:ascii="Arial" w:hAnsi="Arial" w:cs="Arial"/>
              </w:rPr>
            </w:pPr>
          </w:p>
        </w:tc>
      </w:tr>
    </w:tbl>
    <w:p w14:paraId="512BB85A" w14:textId="77777777" w:rsidR="0015690A" w:rsidRPr="00264D7F" w:rsidRDefault="0015690A" w:rsidP="00E43027">
      <w:pPr>
        <w:rPr>
          <w:rFonts w:ascii="Arial" w:hAnsi="Arial" w:cs="Arial"/>
        </w:rPr>
      </w:pP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E1356" w14:textId="77777777" w:rsidR="00C734B2" w:rsidRDefault="00C734B2" w:rsidP="00C6554A">
      <w:pPr>
        <w:spacing w:before="0" w:after="0" w:line="240" w:lineRule="auto"/>
      </w:pPr>
      <w:r>
        <w:separator/>
      </w:r>
    </w:p>
  </w:endnote>
  <w:endnote w:type="continuationSeparator" w:id="0">
    <w:p w14:paraId="62143550" w14:textId="77777777" w:rsidR="00C734B2" w:rsidRDefault="00C734B2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302FE" w14:textId="77777777" w:rsidR="00C734B2" w:rsidRDefault="00C734B2" w:rsidP="00C6554A">
      <w:pPr>
        <w:spacing w:before="0" w:after="0" w:line="240" w:lineRule="auto"/>
      </w:pPr>
      <w:r>
        <w:separator/>
      </w:r>
    </w:p>
  </w:footnote>
  <w:footnote w:type="continuationSeparator" w:id="0">
    <w:p w14:paraId="3223ECE1" w14:textId="77777777" w:rsidR="00C734B2" w:rsidRDefault="00C734B2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2917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34B2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3027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3178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1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2026-11-02T02:19:00Z</dcterms:created>
  <dcterms:modified xsi:type="dcterms:W3CDTF">2026-11-02T02:45:00Z</dcterms:modified>
</cp:coreProperties>
</file>