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6F5B6" w14:textId="77777777" w:rsidR="00B76A7D" w:rsidRPr="00264D7F" w:rsidRDefault="00965B35" w:rsidP="00D30CEA">
      <w:pPr>
        <w:jc w:val="center"/>
        <w:rPr>
          <w:rStyle w:val="Heading1Char"/>
          <w:rFonts w:ascii="Arial" w:hAnsi="Arial" w:cs="Arial"/>
        </w:rPr>
      </w:pPr>
      <w:r w:rsidRPr="00264D7F">
        <w:rPr>
          <w:rFonts w:ascii="Arial" w:hAnsi="Arial" w:cs="Arial"/>
          <w:noProof/>
        </w:rPr>
        <w:drawing>
          <wp:inline distT="0" distB="0" distL="0" distR="0" wp14:anchorId="140D08CD" wp14:editId="7D1C8FBF">
            <wp:extent cx="5886450" cy="1076325"/>
            <wp:effectExtent l="0" t="0" r="0" b="0"/>
            <wp:docPr id="2110178474" name="Picture 2110178474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178474" name="Picture 2110178474" descr="A black text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13C02" w14:textId="3A299D37" w:rsidR="00AA0BEA" w:rsidRPr="00264D7F" w:rsidRDefault="005A63B1" w:rsidP="00D30CEA">
      <w:pPr>
        <w:jc w:val="center"/>
        <w:rPr>
          <w:rFonts w:ascii="Arial" w:hAnsi="Arial" w:cs="Arial"/>
          <w:lang w:val="en-CA"/>
        </w:rPr>
      </w:pPr>
      <w:bookmarkStart w:id="0" w:name="_Toc238581858"/>
      <w:r>
        <w:rPr>
          <w:rStyle w:val="Heading1Char"/>
          <w:rFonts w:ascii="Arial" w:hAnsi="Arial" w:cs="Arial"/>
        </w:rPr>
        <w:t>2026</w:t>
      </w:r>
      <w:r w:rsidR="00B76A7D" w:rsidRPr="00264D7F">
        <w:rPr>
          <w:rStyle w:val="Heading1Char"/>
          <w:rFonts w:ascii="Arial" w:hAnsi="Arial" w:cs="Arial"/>
        </w:rPr>
        <w:t xml:space="preserve"> – </w:t>
      </w:r>
      <w:r>
        <w:rPr>
          <w:rStyle w:val="Heading1Char"/>
          <w:rFonts w:ascii="Arial" w:hAnsi="Arial" w:cs="Arial"/>
        </w:rPr>
        <w:t>2027</w:t>
      </w:r>
      <w:r w:rsidR="00B76A7D" w:rsidRPr="00264D7F">
        <w:rPr>
          <w:rStyle w:val="Heading1Char"/>
          <w:rFonts w:ascii="Arial" w:hAnsi="Arial" w:cs="Arial"/>
        </w:rPr>
        <w:t xml:space="preserve"> </w:t>
      </w:r>
      <w:r w:rsidR="00AA0BEA" w:rsidRPr="00264D7F">
        <w:rPr>
          <w:rStyle w:val="Heading1Char"/>
          <w:rFonts w:ascii="Arial" w:hAnsi="Arial" w:cs="Arial"/>
        </w:rPr>
        <w:t>Treasurer’s Monthly Remittance Form</w:t>
      </w:r>
      <w:bookmarkEnd w:id="0"/>
      <w:r w:rsidR="00AA0BEA" w:rsidRPr="00264D7F">
        <w:rPr>
          <w:rFonts w:ascii="Arial" w:hAnsi="Arial" w:cs="Arial"/>
          <w:sz w:val="48"/>
          <w:szCs w:val="48"/>
        </w:rPr>
        <w:t xml:space="preserve"> </w:t>
      </w:r>
    </w:p>
    <w:p w14:paraId="1B67C962" w14:textId="24133C3A" w:rsidR="00C9496E" w:rsidRPr="00264D7F" w:rsidRDefault="00C9496E" w:rsidP="00C9496E">
      <w:pPr>
        <w:widowControl w:val="0"/>
        <w:suppressAutoHyphens/>
        <w:overflowPunct w:val="0"/>
        <w:autoSpaceDE w:val="0"/>
        <w:autoSpaceDN w:val="0"/>
        <w:adjustRightInd w:val="0"/>
        <w:spacing w:line="100" w:lineRule="atLeast"/>
        <w:jc w:val="both"/>
        <w:textAlignment w:val="baseline"/>
        <w:rPr>
          <w:rFonts w:ascii="Arial" w:hAnsi="Arial" w:cs="Arial"/>
          <w:color w:val="000000"/>
          <w:kern w:val="1"/>
          <w:lang w:val="en-CA" w:eastAsia="en-CA"/>
        </w:rPr>
      </w:pPr>
      <w:r w:rsidRPr="00264D7F">
        <w:rPr>
          <w:rFonts w:ascii="Arial" w:hAnsi="Arial" w:cs="Arial"/>
          <w:color w:val="000000"/>
          <w:kern w:val="1"/>
          <w:lang w:eastAsia="en-CA"/>
        </w:rPr>
        <w:t>Scan</w:t>
      </w:r>
      <w:r w:rsidRPr="00264D7F">
        <w:rPr>
          <w:rFonts w:ascii="Arial" w:hAnsi="Arial" w:cs="Arial"/>
          <w:color w:val="000000"/>
          <w:kern w:val="1"/>
          <w:lang w:val="en-CA" w:eastAsia="en-CA"/>
        </w:rPr>
        <w:t xml:space="preserve"> copies of the reports and email them to </w:t>
      </w:r>
      <w:hyperlink r:id="rId9" w:history="1">
        <w:r w:rsidRPr="00264D7F">
          <w:rPr>
            <w:rFonts w:ascii="Arial" w:hAnsi="Arial" w:cs="Arial"/>
            <w:b/>
            <w:bCs/>
            <w:color w:val="0000FF"/>
            <w:kern w:val="1"/>
            <w:u w:val="single"/>
            <w:lang w:val="en-CA" w:eastAsia="en-CA"/>
          </w:rPr>
          <w:t>financials@o5pba.ca</w:t>
        </w:r>
      </w:hyperlink>
      <w:r w:rsidRPr="00264D7F">
        <w:rPr>
          <w:rFonts w:ascii="Arial" w:hAnsi="Arial" w:cs="Arial"/>
          <w:color w:val="000000"/>
          <w:kern w:val="1"/>
          <w:lang w:val="en-CA" w:eastAsia="en-CA"/>
        </w:rPr>
        <w:t xml:space="preserve"> prior to mailing to the office. </w:t>
      </w:r>
    </w:p>
    <w:p w14:paraId="63EAA8BF" w14:textId="77777777" w:rsidR="00C9496E" w:rsidRPr="00264D7F" w:rsidRDefault="00C9496E" w:rsidP="00C9496E">
      <w:pPr>
        <w:spacing w:before="60" w:after="240"/>
        <w:rPr>
          <w:rFonts w:ascii="Arial" w:hAnsi="Arial" w:cs="Arial"/>
          <w:bCs/>
          <w:u w:val="single"/>
        </w:rPr>
      </w:pPr>
      <w:r w:rsidRPr="00264D7F">
        <w:rPr>
          <w:rFonts w:ascii="Arial" w:hAnsi="Arial" w:cs="Arial"/>
          <w:bCs/>
        </w:rPr>
        <w:t xml:space="preserve">Association: </w:t>
      </w:r>
      <w:r w:rsidRPr="00264D7F">
        <w:rPr>
          <w:rFonts w:ascii="Arial" w:hAnsi="Arial" w:cs="Arial"/>
          <w:bCs/>
          <w:u w:val="single"/>
        </w:rPr>
        <w:tab/>
      </w:r>
      <w:r w:rsidRPr="00264D7F">
        <w:rPr>
          <w:rFonts w:ascii="Arial" w:hAnsi="Arial" w:cs="Arial"/>
          <w:bCs/>
          <w:u w:val="single"/>
        </w:rPr>
        <w:tab/>
      </w:r>
      <w:r w:rsidRPr="00264D7F">
        <w:rPr>
          <w:rFonts w:ascii="Arial" w:hAnsi="Arial" w:cs="Arial"/>
          <w:bCs/>
          <w:u w:val="single"/>
        </w:rPr>
        <w:tab/>
      </w:r>
      <w:r w:rsidRPr="00264D7F">
        <w:rPr>
          <w:rFonts w:ascii="Arial" w:hAnsi="Arial" w:cs="Arial"/>
          <w:bCs/>
          <w:u w:val="single"/>
        </w:rPr>
        <w:tab/>
      </w:r>
      <w:r w:rsidRPr="00264D7F">
        <w:rPr>
          <w:rFonts w:ascii="Arial" w:hAnsi="Arial" w:cs="Arial"/>
          <w:bCs/>
          <w:u w:val="single"/>
        </w:rPr>
        <w:tab/>
      </w:r>
      <w:r w:rsidRPr="00264D7F">
        <w:rPr>
          <w:rFonts w:ascii="Arial" w:hAnsi="Arial" w:cs="Arial"/>
          <w:bCs/>
          <w:u w:val="single"/>
        </w:rPr>
        <w:tab/>
      </w:r>
      <w:r w:rsidRPr="00264D7F">
        <w:rPr>
          <w:rFonts w:ascii="Arial" w:hAnsi="Arial" w:cs="Arial"/>
          <w:bCs/>
          <w:u w:val="single"/>
        </w:rPr>
        <w:tab/>
      </w:r>
      <w:r w:rsidRPr="00264D7F">
        <w:rPr>
          <w:rFonts w:ascii="Arial" w:hAnsi="Arial" w:cs="Arial"/>
          <w:bCs/>
          <w:u w:val="single"/>
        </w:rPr>
        <w:tab/>
      </w:r>
      <w:r w:rsidRPr="00264D7F">
        <w:rPr>
          <w:rFonts w:ascii="Arial" w:hAnsi="Arial" w:cs="Arial"/>
          <w:bCs/>
          <w:u w:val="single"/>
        </w:rPr>
        <w:tab/>
      </w:r>
      <w:r w:rsidRPr="00264D7F">
        <w:rPr>
          <w:rFonts w:ascii="Arial" w:hAnsi="Arial" w:cs="Arial"/>
          <w:bCs/>
          <w:u w:val="single"/>
        </w:rPr>
        <w:tab/>
      </w:r>
      <w:r w:rsidRPr="00264D7F">
        <w:rPr>
          <w:rFonts w:ascii="Arial" w:hAnsi="Arial" w:cs="Arial"/>
          <w:bCs/>
          <w:u w:val="single"/>
        </w:rPr>
        <w:tab/>
      </w:r>
      <w:r w:rsidRPr="00264D7F">
        <w:rPr>
          <w:rFonts w:ascii="Arial" w:hAnsi="Arial" w:cs="Arial"/>
          <w:bCs/>
          <w:u w:val="single"/>
        </w:rPr>
        <w:tab/>
      </w:r>
    </w:p>
    <w:p w14:paraId="3C5896A8" w14:textId="77777777" w:rsidR="00C9496E" w:rsidRPr="00264D7F" w:rsidRDefault="00C9496E" w:rsidP="00C9496E">
      <w:pPr>
        <w:spacing w:after="240"/>
        <w:rPr>
          <w:rFonts w:ascii="Arial" w:hAnsi="Arial" w:cs="Arial"/>
          <w:bCs/>
          <w:u w:val="single"/>
        </w:rPr>
      </w:pPr>
      <w:r w:rsidRPr="00264D7F">
        <w:rPr>
          <w:rFonts w:ascii="Arial" w:hAnsi="Arial" w:cs="Arial"/>
          <w:bCs/>
        </w:rPr>
        <w:t xml:space="preserve">Date of Report: </w:t>
      </w:r>
      <w:r w:rsidRPr="00264D7F">
        <w:rPr>
          <w:rFonts w:ascii="Arial" w:hAnsi="Arial" w:cs="Arial"/>
          <w:bCs/>
          <w:u w:val="single"/>
        </w:rPr>
        <w:tab/>
      </w:r>
      <w:r w:rsidRPr="00264D7F">
        <w:rPr>
          <w:rFonts w:ascii="Arial" w:hAnsi="Arial" w:cs="Arial"/>
          <w:bCs/>
          <w:u w:val="single"/>
        </w:rPr>
        <w:tab/>
      </w:r>
      <w:r w:rsidRPr="00264D7F">
        <w:rPr>
          <w:rFonts w:ascii="Arial" w:hAnsi="Arial" w:cs="Arial"/>
          <w:bCs/>
          <w:u w:val="single"/>
        </w:rPr>
        <w:tab/>
      </w:r>
      <w:r w:rsidRPr="00264D7F">
        <w:rPr>
          <w:rFonts w:ascii="Arial" w:hAnsi="Arial" w:cs="Arial"/>
          <w:bCs/>
          <w:u w:val="single"/>
        </w:rPr>
        <w:tab/>
      </w:r>
      <w:r w:rsidRPr="00264D7F">
        <w:rPr>
          <w:rFonts w:ascii="Arial" w:hAnsi="Arial" w:cs="Arial"/>
          <w:bCs/>
          <w:u w:val="single"/>
        </w:rPr>
        <w:tab/>
      </w:r>
      <w:r w:rsidRPr="00264D7F">
        <w:rPr>
          <w:rFonts w:ascii="Arial" w:hAnsi="Arial" w:cs="Arial"/>
          <w:bCs/>
        </w:rPr>
        <w:t xml:space="preserve"> Date of Meeting: </w:t>
      </w:r>
      <w:r w:rsidRPr="00264D7F">
        <w:rPr>
          <w:rFonts w:ascii="Arial" w:hAnsi="Arial" w:cs="Arial"/>
          <w:bCs/>
          <w:u w:val="single"/>
        </w:rPr>
        <w:tab/>
      </w:r>
      <w:r w:rsidRPr="00264D7F">
        <w:rPr>
          <w:rFonts w:ascii="Arial" w:hAnsi="Arial" w:cs="Arial"/>
          <w:bCs/>
          <w:u w:val="single"/>
        </w:rPr>
        <w:tab/>
      </w:r>
      <w:r w:rsidRPr="00264D7F">
        <w:rPr>
          <w:rFonts w:ascii="Arial" w:hAnsi="Arial" w:cs="Arial"/>
          <w:bCs/>
          <w:u w:val="single"/>
        </w:rPr>
        <w:tab/>
      </w:r>
      <w:r w:rsidRPr="00264D7F">
        <w:rPr>
          <w:rFonts w:ascii="Arial" w:hAnsi="Arial" w:cs="Arial"/>
          <w:bCs/>
          <w:u w:val="single"/>
        </w:rPr>
        <w:tab/>
      </w:r>
    </w:p>
    <w:p w14:paraId="37593093" w14:textId="2C5E2310" w:rsidR="00AA0BEA" w:rsidRPr="00264D7F" w:rsidRDefault="00C9496E" w:rsidP="00AA0BEA">
      <w:pPr>
        <w:rPr>
          <w:rFonts w:ascii="Arial" w:hAnsi="Arial" w:cs="Arial"/>
          <w:bCs/>
        </w:rPr>
      </w:pPr>
      <w:r w:rsidRPr="00264D7F">
        <w:rPr>
          <w:rFonts w:ascii="Arial" w:hAnsi="Arial" w:cs="Arial"/>
          <w:bCs/>
        </w:rPr>
        <w:t>Treasurer’s Signature: ______</w:t>
      </w:r>
      <w:r w:rsidRPr="00264D7F">
        <w:rPr>
          <w:rFonts w:ascii="Arial" w:hAnsi="Arial" w:cs="Arial"/>
          <w:bCs/>
          <w:u w:val="single"/>
        </w:rPr>
        <w:tab/>
      </w:r>
      <w:r w:rsidRPr="00264D7F">
        <w:rPr>
          <w:rFonts w:ascii="Arial" w:hAnsi="Arial" w:cs="Arial"/>
          <w:bCs/>
          <w:u w:val="single"/>
        </w:rPr>
        <w:tab/>
      </w:r>
      <w:r w:rsidRPr="00264D7F">
        <w:rPr>
          <w:rFonts w:ascii="Arial" w:hAnsi="Arial" w:cs="Arial"/>
          <w:bCs/>
          <w:u w:val="single"/>
        </w:rPr>
        <w:tab/>
      </w:r>
      <w:r w:rsidRPr="00264D7F">
        <w:rPr>
          <w:rFonts w:ascii="Arial" w:hAnsi="Arial" w:cs="Arial"/>
          <w:bCs/>
          <w:u w:val="single"/>
        </w:rPr>
        <w:tab/>
      </w:r>
      <w:r w:rsidRPr="00264D7F">
        <w:rPr>
          <w:rFonts w:ascii="Arial" w:hAnsi="Arial" w:cs="Arial"/>
          <w:bCs/>
          <w:u w:val="single"/>
        </w:rPr>
        <w:tab/>
      </w:r>
      <w:r w:rsidRPr="00264D7F">
        <w:rPr>
          <w:rFonts w:ascii="Arial" w:hAnsi="Arial" w:cs="Arial"/>
          <w:bCs/>
          <w:u w:val="single"/>
        </w:rPr>
        <w:tab/>
      </w:r>
      <w:r w:rsidRPr="00264D7F">
        <w:rPr>
          <w:rFonts w:ascii="Arial" w:hAnsi="Arial" w:cs="Arial"/>
          <w:bCs/>
          <w:u w:val="single"/>
        </w:rPr>
        <w:tab/>
      </w:r>
      <w:r w:rsidRPr="00264D7F">
        <w:rPr>
          <w:rFonts w:ascii="Arial" w:hAnsi="Arial" w:cs="Arial"/>
          <w:bCs/>
          <w:u w:val="single"/>
        </w:rPr>
        <w:tab/>
      </w:r>
      <w:r w:rsidRPr="00264D7F">
        <w:rPr>
          <w:rFonts w:ascii="Arial" w:hAnsi="Arial" w:cs="Arial"/>
          <w:bCs/>
          <w:u w:val="single"/>
        </w:rPr>
        <w:tab/>
      </w:r>
    </w:p>
    <w:tbl>
      <w:tblPr>
        <w:tblpPr w:leftFromText="180" w:rightFromText="180" w:vertAnchor="text" w:horzAnchor="margin" w:tblpY="2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4"/>
        <w:gridCol w:w="2574"/>
        <w:gridCol w:w="2574"/>
        <w:gridCol w:w="2376"/>
      </w:tblGrid>
      <w:tr w:rsidR="001A3CDF" w:rsidRPr="00264D7F" w14:paraId="4DDD737D" w14:textId="77777777" w:rsidTr="00937E64">
        <w:trPr>
          <w:trHeight w:val="227"/>
        </w:trPr>
        <w:tc>
          <w:tcPr>
            <w:tcW w:w="2574" w:type="dxa"/>
            <w:vAlign w:val="center"/>
          </w:tcPr>
          <w:p w14:paraId="6A047700" w14:textId="77777777" w:rsidR="001A3CDF" w:rsidRPr="00264D7F" w:rsidRDefault="001A3CDF" w:rsidP="00937E64">
            <w:pPr>
              <w:jc w:val="center"/>
              <w:rPr>
                <w:rFonts w:ascii="Arial" w:hAnsi="Arial" w:cs="Arial"/>
                <w:b/>
              </w:rPr>
            </w:pPr>
            <w:r w:rsidRPr="00264D7F">
              <w:rPr>
                <w:rFonts w:ascii="Arial" w:hAnsi="Arial" w:cs="Arial"/>
                <w:b/>
              </w:rPr>
              <w:t>Item Description</w:t>
            </w:r>
          </w:p>
        </w:tc>
        <w:tc>
          <w:tcPr>
            <w:tcW w:w="2574" w:type="dxa"/>
            <w:vAlign w:val="center"/>
          </w:tcPr>
          <w:p w14:paraId="48563702" w14:textId="77777777" w:rsidR="001A3CDF" w:rsidRPr="00264D7F" w:rsidRDefault="001A3CDF" w:rsidP="00937E64">
            <w:pPr>
              <w:jc w:val="center"/>
              <w:rPr>
                <w:rFonts w:ascii="Arial" w:hAnsi="Arial" w:cs="Arial"/>
                <w:b/>
              </w:rPr>
            </w:pPr>
            <w:r w:rsidRPr="00264D7F">
              <w:rPr>
                <w:rFonts w:ascii="Arial" w:hAnsi="Arial" w:cs="Arial"/>
                <w:b/>
              </w:rPr>
              <w:t>Invoice Date</w:t>
            </w:r>
          </w:p>
        </w:tc>
        <w:tc>
          <w:tcPr>
            <w:tcW w:w="2574" w:type="dxa"/>
            <w:vAlign w:val="center"/>
          </w:tcPr>
          <w:p w14:paraId="5BA342D3" w14:textId="04250572" w:rsidR="001A3CDF" w:rsidRPr="00264D7F" w:rsidRDefault="001A3CDF" w:rsidP="00937E64">
            <w:pPr>
              <w:jc w:val="center"/>
              <w:rPr>
                <w:rFonts w:ascii="Arial" w:hAnsi="Arial" w:cs="Arial"/>
                <w:b/>
              </w:rPr>
            </w:pPr>
            <w:r w:rsidRPr="00264D7F">
              <w:rPr>
                <w:rFonts w:ascii="Arial" w:hAnsi="Arial" w:cs="Arial"/>
                <w:b/>
              </w:rPr>
              <w:t>Invoice No.</w:t>
            </w:r>
          </w:p>
        </w:tc>
        <w:tc>
          <w:tcPr>
            <w:tcW w:w="2376" w:type="dxa"/>
            <w:vAlign w:val="center"/>
          </w:tcPr>
          <w:p w14:paraId="21477843" w14:textId="77777777" w:rsidR="001A3CDF" w:rsidRPr="00264D7F" w:rsidRDefault="001A3CDF" w:rsidP="00937E64">
            <w:pPr>
              <w:jc w:val="center"/>
              <w:rPr>
                <w:rFonts w:ascii="Arial" w:hAnsi="Arial" w:cs="Arial"/>
                <w:b/>
              </w:rPr>
            </w:pPr>
            <w:r w:rsidRPr="00264D7F">
              <w:rPr>
                <w:rFonts w:ascii="Arial" w:hAnsi="Arial" w:cs="Arial"/>
                <w:b/>
              </w:rPr>
              <w:t>Amount</w:t>
            </w:r>
          </w:p>
        </w:tc>
      </w:tr>
      <w:tr w:rsidR="001A3CDF" w:rsidRPr="00264D7F" w14:paraId="61876271" w14:textId="77777777" w:rsidTr="00937E64">
        <w:trPr>
          <w:trHeight w:val="227"/>
        </w:trPr>
        <w:tc>
          <w:tcPr>
            <w:tcW w:w="2574" w:type="dxa"/>
          </w:tcPr>
          <w:p w14:paraId="43A45162" w14:textId="77777777" w:rsidR="001A3CDF" w:rsidRPr="00264D7F" w:rsidRDefault="001A3CDF" w:rsidP="00937E64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574" w:type="dxa"/>
          </w:tcPr>
          <w:p w14:paraId="11D307AD" w14:textId="77777777" w:rsidR="001A3CDF" w:rsidRPr="00264D7F" w:rsidRDefault="001A3CDF" w:rsidP="00937E64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574" w:type="dxa"/>
          </w:tcPr>
          <w:p w14:paraId="67DA40FA" w14:textId="77777777" w:rsidR="001A3CDF" w:rsidRPr="00264D7F" w:rsidRDefault="001A3CDF" w:rsidP="00937E64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376" w:type="dxa"/>
          </w:tcPr>
          <w:p w14:paraId="3AFB9B73" w14:textId="77777777" w:rsidR="001A3CDF" w:rsidRPr="00264D7F" w:rsidRDefault="001A3CDF" w:rsidP="00937E64">
            <w:pPr>
              <w:spacing w:after="120"/>
              <w:rPr>
                <w:rFonts w:ascii="Arial" w:hAnsi="Arial" w:cs="Arial"/>
              </w:rPr>
            </w:pPr>
          </w:p>
        </w:tc>
      </w:tr>
      <w:tr w:rsidR="001A3CDF" w:rsidRPr="00264D7F" w14:paraId="63668F24" w14:textId="77777777" w:rsidTr="00937E64">
        <w:trPr>
          <w:trHeight w:val="227"/>
        </w:trPr>
        <w:tc>
          <w:tcPr>
            <w:tcW w:w="2574" w:type="dxa"/>
          </w:tcPr>
          <w:p w14:paraId="21D876D3" w14:textId="77777777" w:rsidR="001A3CDF" w:rsidRPr="00264D7F" w:rsidRDefault="001A3CDF" w:rsidP="00937E64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574" w:type="dxa"/>
          </w:tcPr>
          <w:p w14:paraId="0853341A" w14:textId="77777777" w:rsidR="001A3CDF" w:rsidRPr="00264D7F" w:rsidRDefault="001A3CDF" w:rsidP="00937E64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574" w:type="dxa"/>
          </w:tcPr>
          <w:p w14:paraId="7B028CCD" w14:textId="77777777" w:rsidR="001A3CDF" w:rsidRPr="00264D7F" w:rsidRDefault="001A3CDF" w:rsidP="00937E64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376" w:type="dxa"/>
          </w:tcPr>
          <w:p w14:paraId="2BE09FFE" w14:textId="77777777" w:rsidR="001A3CDF" w:rsidRPr="00264D7F" w:rsidRDefault="001A3CDF" w:rsidP="00937E64">
            <w:pPr>
              <w:spacing w:after="120"/>
              <w:rPr>
                <w:rFonts w:ascii="Arial" w:hAnsi="Arial" w:cs="Arial"/>
              </w:rPr>
            </w:pPr>
          </w:p>
        </w:tc>
      </w:tr>
      <w:tr w:rsidR="001A3CDF" w:rsidRPr="00264D7F" w14:paraId="1FBF642B" w14:textId="77777777" w:rsidTr="00937E64">
        <w:trPr>
          <w:trHeight w:val="227"/>
        </w:trPr>
        <w:tc>
          <w:tcPr>
            <w:tcW w:w="2574" w:type="dxa"/>
          </w:tcPr>
          <w:p w14:paraId="708E36EF" w14:textId="77777777" w:rsidR="001A3CDF" w:rsidRPr="00264D7F" w:rsidRDefault="001A3CDF" w:rsidP="00937E64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574" w:type="dxa"/>
          </w:tcPr>
          <w:p w14:paraId="1ADE6D61" w14:textId="77777777" w:rsidR="001A3CDF" w:rsidRPr="00264D7F" w:rsidRDefault="001A3CDF" w:rsidP="00937E64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574" w:type="dxa"/>
          </w:tcPr>
          <w:p w14:paraId="6216F422" w14:textId="77777777" w:rsidR="001A3CDF" w:rsidRPr="00264D7F" w:rsidRDefault="001A3CDF" w:rsidP="00937E64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376" w:type="dxa"/>
          </w:tcPr>
          <w:p w14:paraId="25A0AAA6" w14:textId="77777777" w:rsidR="001A3CDF" w:rsidRPr="00264D7F" w:rsidRDefault="001A3CDF" w:rsidP="00937E64">
            <w:pPr>
              <w:spacing w:after="120"/>
              <w:rPr>
                <w:rFonts w:ascii="Arial" w:hAnsi="Arial" w:cs="Arial"/>
              </w:rPr>
            </w:pPr>
          </w:p>
        </w:tc>
      </w:tr>
      <w:tr w:rsidR="001A3CDF" w:rsidRPr="00264D7F" w14:paraId="271F6D46" w14:textId="77777777" w:rsidTr="00937E64">
        <w:trPr>
          <w:trHeight w:val="227"/>
        </w:trPr>
        <w:tc>
          <w:tcPr>
            <w:tcW w:w="2574" w:type="dxa"/>
          </w:tcPr>
          <w:p w14:paraId="0C729280" w14:textId="77777777" w:rsidR="001A3CDF" w:rsidRPr="00264D7F" w:rsidRDefault="001A3CDF" w:rsidP="00937E64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574" w:type="dxa"/>
          </w:tcPr>
          <w:p w14:paraId="226AF9EA" w14:textId="77777777" w:rsidR="001A3CDF" w:rsidRPr="00264D7F" w:rsidRDefault="001A3CDF" w:rsidP="00937E64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574" w:type="dxa"/>
          </w:tcPr>
          <w:p w14:paraId="7D024F6F" w14:textId="77777777" w:rsidR="001A3CDF" w:rsidRPr="00264D7F" w:rsidRDefault="001A3CDF" w:rsidP="00937E64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376" w:type="dxa"/>
          </w:tcPr>
          <w:p w14:paraId="5CAE55D3" w14:textId="77777777" w:rsidR="001A3CDF" w:rsidRPr="00264D7F" w:rsidRDefault="001A3CDF" w:rsidP="00937E64">
            <w:pPr>
              <w:spacing w:after="120"/>
              <w:rPr>
                <w:rFonts w:ascii="Arial" w:hAnsi="Arial" w:cs="Arial"/>
              </w:rPr>
            </w:pPr>
          </w:p>
        </w:tc>
      </w:tr>
      <w:tr w:rsidR="001A3CDF" w:rsidRPr="00264D7F" w14:paraId="0479BFD9" w14:textId="77777777" w:rsidTr="00937E64">
        <w:trPr>
          <w:trHeight w:val="227"/>
        </w:trPr>
        <w:tc>
          <w:tcPr>
            <w:tcW w:w="2574" w:type="dxa"/>
          </w:tcPr>
          <w:p w14:paraId="7BAFE64D" w14:textId="77777777" w:rsidR="001A3CDF" w:rsidRPr="00264D7F" w:rsidRDefault="001A3CDF" w:rsidP="00937E64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574" w:type="dxa"/>
          </w:tcPr>
          <w:p w14:paraId="262309F1" w14:textId="77777777" w:rsidR="001A3CDF" w:rsidRPr="00264D7F" w:rsidRDefault="001A3CDF" w:rsidP="00937E64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574" w:type="dxa"/>
          </w:tcPr>
          <w:p w14:paraId="294120AB" w14:textId="77777777" w:rsidR="001A3CDF" w:rsidRPr="00264D7F" w:rsidRDefault="001A3CDF" w:rsidP="00937E64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376" w:type="dxa"/>
          </w:tcPr>
          <w:p w14:paraId="428F09DA" w14:textId="77777777" w:rsidR="001A3CDF" w:rsidRPr="00264D7F" w:rsidRDefault="001A3CDF" w:rsidP="00937E64">
            <w:pPr>
              <w:spacing w:after="120"/>
              <w:rPr>
                <w:rFonts w:ascii="Arial" w:hAnsi="Arial" w:cs="Arial"/>
              </w:rPr>
            </w:pPr>
          </w:p>
        </w:tc>
      </w:tr>
      <w:tr w:rsidR="001A3CDF" w:rsidRPr="00264D7F" w14:paraId="17451010" w14:textId="77777777" w:rsidTr="00937E64">
        <w:trPr>
          <w:trHeight w:val="227"/>
        </w:trPr>
        <w:tc>
          <w:tcPr>
            <w:tcW w:w="2574" w:type="dxa"/>
          </w:tcPr>
          <w:p w14:paraId="4DC19E87" w14:textId="77777777" w:rsidR="001A3CDF" w:rsidRPr="00264D7F" w:rsidRDefault="001A3CDF" w:rsidP="00937E64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574" w:type="dxa"/>
          </w:tcPr>
          <w:p w14:paraId="17EB91D0" w14:textId="77777777" w:rsidR="001A3CDF" w:rsidRPr="00264D7F" w:rsidRDefault="001A3CDF" w:rsidP="00937E64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574" w:type="dxa"/>
          </w:tcPr>
          <w:p w14:paraId="43459A33" w14:textId="77777777" w:rsidR="001A3CDF" w:rsidRPr="00264D7F" w:rsidRDefault="001A3CDF" w:rsidP="00937E64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376" w:type="dxa"/>
          </w:tcPr>
          <w:p w14:paraId="603974DC" w14:textId="77777777" w:rsidR="001A3CDF" w:rsidRPr="00264D7F" w:rsidRDefault="001A3CDF" w:rsidP="00937E64">
            <w:pPr>
              <w:spacing w:after="120"/>
              <w:rPr>
                <w:rFonts w:ascii="Arial" w:hAnsi="Arial" w:cs="Arial"/>
              </w:rPr>
            </w:pPr>
          </w:p>
        </w:tc>
      </w:tr>
      <w:tr w:rsidR="001A3CDF" w:rsidRPr="00264D7F" w14:paraId="5E6E6AB1" w14:textId="77777777" w:rsidTr="00937E64">
        <w:trPr>
          <w:trHeight w:val="227"/>
        </w:trPr>
        <w:tc>
          <w:tcPr>
            <w:tcW w:w="2574" w:type="dxa"/>
          </w:tcPr>
          <w:p w14:paraId="4F85FE1E" w14:textId="77777777" w:rsidR="001A3CDF" w:rsidRPr="00264D7F" w:rsidRDefault="001A3CDF" w:rsidP="00937E64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574" w:type="dxa"/>
          </w:tcPr>
          <w:p w14:paraId="6272A99A" w14:textId="77777777" w:rsidR="001A3CDF" w:rsidRPr="00264D7F" w:rsidRDefault="001A3CDF" w:rsidP="00937E64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574" w:type="dxa"/>
          </w:tcPr>
          <w:p w14:paraId="63E15794" w14:textId="77777777" w:rsidR="001A3CDF" w:rsidRPr="00264D7F" w:rsidRDefault="001A3CDF" w:rsidP="00937E64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376" w:type="dxa"/>
          </w:tcPr>
          <w:p w14:paraId="56E9B26A" w14:textId="77777777" w:rsidR="001A3CDF" w:rsidRPr="00264D7F" w:rsidRDefault="001A3CDF" w:rsidP="00937E64">
            <w:pPr>
              <w:spacing w:after="120"/>
              <w:rPr>
                <w:rFonts w:ascii="Arial" w:hAnsi="Arial" w:cs="Arial"/>
              </w:rPr>
            </w:pPr>
          </w:p>
        </w:tc>
      </w:tr>
    </w:tbl>
    <w:p w14:paraId="7DC0F549" w14:textId="2697B352" w:rsidR="00AA0BEA" w:rsidRPr="00264D7F" w:rsidRDefault="00AA0BEA" w:rsidP="00AA0BEA">
      <w:pPr>
        <w:rPr>
          <w:rFonts w:ascii="Arial" w:hAnsi="Arial" w:cs="Arial"/>
        </w:rPr>
      </w:pPr>
      <w:r w:rsidRPr="00264D7F">
        <w:rPr>
          <w:rFonts w:ascii="Arial" w:hAnsi="Arial" w:cs="Arial"/>
          <w:b/>
        </w:rPr>
        <w:t xml:space="preserve"> Number of Cheques enclosed: </w:t>
      </w:r>
      <w:r w:rsidRPr="00264D7F">
        <w:rPr>
          <w:rFonts w:ascii="Arial" w:hAnsi="Arial" w:cs="Arial"/>
          <w:b/>
          <w:u w:val="single"/>
        </w:rPr>
        <w:tab/>
      </w:r>
      <w:r w:rsidRPr="00264D7F">
        <w:rPr>
          <w:rFonts w:ascii="Arial" w:hAnsi="Arial" w:cs="Arial"/>
          <w:b/>
          <w:u w:val="single"/>
        </w:rPr>
        <w:tab/>
      </w:r>
      <w:r w:rsidRPr="00264D7F">
        <w:rPr>
          <w:rFonts w:ascii="Arial" w:hAnsi="Arial" w:cs="Arial"/>
          <w:b/>
        </w:rPr>
        <w:t xml:space="preserve">                      TOTAL:</w:t>
      </w:r>
      <w:r w:rsidR="001A3CDF" w:rsidRPr="00264D7F">
        <w:rPr>
          <w:rFonts w:ascii="Arial" w:hAnsi="Arial" w:cs="Arial"/>
          <w:b/>
        </w:rPr>
        <w:t xml:space="preserve"> __________</w:t>
      </w:r>
    </w:p>
    <w:p w14:paraId="7AFEED6B" w14:textId="5139FB0F" w:rsidR="00AA0BEA" w:rsidRPr="00264D7F" w:rsidRDefault="00AA0BEA" w:rsidP="00AA0BEA">
      <w:pPr>
        <w:tabs>
          <w:tab w:val="left" w:pos="-720"/>
        </w:tabs>
        <w:suppressAutoHyphens/>
        <w:rPr>
          <w:rFonts w:ascii="Arial" w:hAnsi="Arial" w:cs="Arial"/>
          <w:spacing w:val="-3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 xml:space="preserve">Please indicate:     Cheque </w:t>
      </w:r>
      <w:sdt>
        <w:sdtPr>
          <w:rPr>
            <w:rFonts w:ascii="Arial" w:hAnsi="Arial" w:cs="Arial"/>
            <w:spacing w:val="-3"/>
            <w:lang w:val="en-GB"/>
          </w:rPr>
          <w:id w:val="-9190254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3CDF" w:rsidRPr="001A4991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 xml:space="preserve">  Money Order </w:t>
      </w:r>
      <w:sdt>
        <w:sdtPr>
          <w:rPr>
            <w:rFonts w:ascii="Arial" w:hAnsi="Arial" w:cs="Arial"/>
            <w:spacing w:val="-3"/>
            <w:lang w:val="en-GB"/>
          </w:rPr>
          <w:id w:val="5735476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3CDF" w:rsidRPr="001A4991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 xml:space="preserve">  e-Transfer </w:t>
      </w:r>
      <w:sdt>
        <w:sdtPr>
          <w:rPr>
            <w:rFonts w:ascii="Arial" w:hAnsi="Arial" w:cs="Arial"/>
            <w:spacing w:val="-3"/>
            <w:lang w:val="en-GB"/>
          </w:rPr>
          <w:id w:val="-9484677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5FAC" w:rsidRPr="001A4991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</w:p>
    <w:p w14:paraId="202AC43A" w14:textId="4DF61E1A" w:rsidR="00AA0BEA" w:rsidRPr="00264D7F" w:rsidRDefault="00AA0BEA" w:rsidP="00AA0BEA">
      <w:pPr>
        <w:rPr>
          <w:rFonts w:ascii="Arial" w:hAnsi="Arial" w:cs="Arial"/>
        </w:rPr>
      </w:pPr>
      <w:r w:rsidRPr="00264D7F">
        <w:rPr>
          <w:rFonts w:ascii="Arial" w:hAnsi="Arial" w:cs="Arial"/>
        </w:rPr>
        <w:t>Please list the invoice numbers and amount of any O5PBA invoices not paid as of this remittance.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3118"/>
        <w:gridCol w:w="3686"/>
      </w:tblGrid>
      <w:tr w:rsidR="00AA0BEA" w:rsidRPr="00264D7F" w14:paraId="6A61D8FA" w14:textId="77777777" w:rsidTr="00F35CEC">
        <w:tc>
          <w:tcPr>
            <w:tcW w:w="326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32CCD914" w14:textId="77777777" w:rsidR="00AA0BEA" w:rsidRPr="00264D7F" w:rsidRDefault="00AA0BEA" w:rsidP="00F35CEC">
            <w:pPr>
              <w:jc w:val="center"/>
              <w:rPr>
                <w:rFonts w:ascii="Arial" w:hAnsi="Arial" w:cs="Arial"/>
                <w:b/>
                <w:i/>
              </w:rPr>
            </w:pPr>
            <w:r w:rsidRPr="00264D7F">
              <w:rPr>
                <w:rFonts w:ascii="Arial" w:hAnsi="Arial" w:cs="Arial"/>
                <w:b/>
                <w:i/>
              </w:rPr>
              <w:t>O5PBA Invoice #</w:t>
            </w:r>
          </w:p>
        </w:tc>
        <w:tc>
          <w:tcPr>
            <w:tcW w:w="311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77B0AA0E" w14:textId="77777777" w:rsidR="00AA0BEA" w:rsidRPr="00264D7F" w:rsidRDefault="00AA0BEA" w:rsidP="00F35CEC">
            <w:pPr>
              <w:jc w:val="center"/>
              <w:rPr>
                <w:rFonts w:ascii="Arial" w:hAnsi="Arial" w:cs="Arial"/>
                <w:b/>
                <w:i/>
              </w:rPr>
            </w:pPr>
            <w:r w:rsidRPr="00264D7F">
              <w:rPr>
                <w:rFonts w:ascii="Arial" w:hAnsi="Arial" w:cs="Arial"/>
                <w:b/>
                <w:i/>
              </w:rPr>
              <w:t>Amount</w:t>
            </w:r>
          </w:p>
        </w:tc>
        <w:tc>
          <w:tcPr>
            <w:tcW w:w="3686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4F78DA77" w14:textId="77777777" w:rsidR="00AA0BEA" w:rsidRPr="00264D7F" w:rsidRDefault="00AA0BEA" w:rsidP="00F35CEC">
            <w:pPr>
              <w:jc w:val="center"/>
              <w:rPr>
                <w:rFonts w:ascii="Arial" w:hAnsi="Arial" w:cs="Arial"/>
                <w:b/>
                <w:i/>
              </w:rPr>
            </w:pPr>
            <w:r w:rsidRPr="00264D7F">
              <w:rPr>
                <w:rFonts w:ascii="Arial" w:hAnsi="Arial" w:cs="Arial"/>
                <w:b/>
                <w:i/>
              </w:rPr>
              <w:t>Date To Be Paid</w:t>
            </w:r>
          </w:p>
        </w:tc>
      </w:tr>
      <w:tr w:rsidR="00AA0BEA" w:rsidRPr="00264D7F" w14:paraId="6B30708A" w14:textId="77777777" w:rsidTr="00F35CEC">
        <w:tc>
          <w:tcPr>
            <w:tcW w:w="3261" w:type="dxa"/>
            <w:tcBorders>
              <w:top w:val="triple" w:sz="4" w:space="0" w:color="auto"/>
            </w:tcBorders>
          </w:tcPr>
          <w:p w14:paraId="46CDCF2E" w14:textId="77777777" w:rsidR="00AA0BEA" w:rsidRPr="00264D7F" w:rsidRDefault="00AA0BEA" w:rsidP="00F35CEC">
            <w:pPr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118" w:type="dxa"/>
            <w:tcBorders>
              <w:top w:val="triple" w:sz="4" w:space="0" w:color="auto"/>
            </w:tcBorders>
          </w:tcPr>
          <w:p w14:paraId="6091E1D0" w14:textId="77777777" w:rsidR="00AA0BEA" w:rsidRPr="00264D7F" w:rsidRDefault="00AA0BEA" w:rsidP="00F35CEC">
            <w:pPr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triple" w:sz="4" w:space="0" w:color="auto"/>
            </w:tcBorders>
          </w:tcPr>
          <w:p w14:paraId="5790DB0D" w14:textId="77777777" w:rsidR="00AA0BEA" w:rsidRPr="00264D7F" w:rsidRDefault="00AA0BEA" w:rsidP="00F35CEC">
            <w:pPr>
              <w:spacing w:after="120"/>
              <w:jc w:val="center"/>
              <w:rPr>
                <w:rFonts w:ascii="Arial" w:hAnsi="Arial" w:cs="Arial"/>
              </w:rPr>
            </w:pPr>
          </w:p>
        </w:tc>
      </w:tr>
      <w:tr w:rsidR="00AA0BEA" w:rsidRPr="00264D7F" w14:paraId="6E1E6282" w14:textId="77777777" w:rsidTr="00F35CEC">
        <w:tc>
          <w:tcPr>
            <w:tcW w:w="3261" w:type="dxa"/>
          </w:tcPr>
          <w:p w14:paraId="3C5A50C6" w14:textId="77777777" w:rsidR="00AA0BEA" w:rsidRPr="00264D7F" w:rsidRDefault="00AA0BEA" w:rsidP="00F35CEC">
            <w:pPr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6FD99278" w14:textId="77777777" w:rsidR="00AA0BEA" w:rsidRPr="00264D7F" w:rsidRDefault="00AA0BEA" w:rsidP="00F35CEC">
            <w:pPr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686" w:type="dxa"/>
          </w:tcPr>
          <w:p w14:paraId="08D4FDEF" w14:textId="77777777" w:rsidR="00AA0BEA" w:rsidRPr="00264D7F" w:rsidRDefault="00AA0BEA" w:rsidP="00F35CEC">
            <w:pPr>
              <w:spacing w:after="120"/>
              <w:jc w:val="center"/>
              <w:rPr>
                <w:rFonts w:ascii="Arial" w:hAnsi="Arial" w:cs="Arial"/>
              </w:rPr>
            </w:pPr>
          </w:p>
        </w:tc>
      </w:tr>
      <w:tr w:rsidR="00AA0BEA" w:rsidRPr="00264D7F" w14:paraId="6F593434" w14:textId="77777777" w:rsidTr="00F35CEC">
        <w:tc>
          <w:tcPr>
            <w:tcW w:w="3261" w:type="dxa"/>
          </w:tcPr>
          <w:p w14:paraId="1EB60745" w14:textId="77777777" w:rsidR="00AA0BEA" w:rsidRPr="00264D7F" w:rsidRDefault="00AA0BEA" w:rsidP="00F35CEC">
            <w:pPr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4841A73A" w14:textId="77777777" w:rsidR="00AA0BEA" w:rsidRPr="00264D7F" w:rsidRDefault="00AA0BEA" w:rsidP="00F35CEC">
            <w:pPr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686" w:type="dxa"/>
          </w:tcPr>
          <w:p w14:paraId="19B928A6" w14:textId="77777777" w:rsidR="00AA0BEA" w:rsidRPr="00264D7F" w:rsidRDefault="00AA0BEA" w:rsidP="00F35CEC">
            <w:pPr>
              <w:spacing w:after="120"/>
              <w:jc w:val="center"/>
              <w:rPr>
                <w:rFonts w:ascii="Arial" w:hAnsi="Arial" w:cs="Arial"/>
              </w:rPr>
            </w:pPr>
          </w:p>
        </w:tc>
      </w:tr>
      <w:tr w:rsidR="009B04B3" w:rsidRPr="00264D7F" w14:paraId="54FB076D" w14:textId="77777777" w:rsidTr="00F35CEC">
        <w:tc>
          <w:tcPr>
            <w:tcW w:w="3261" w:type="dxa"/>
          </w:tcPr>
          <w:p w14:paraId="78BF8796" w14:textId="77777777" w:rsidR="009B04B3" w:rsidRPr="00264D7F" w:rsidRDefault="009B04B3" w:rsidP="00F35CEC">
            <w:pPr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66C16FD0" w14:textId="77777777" w:rsidR="009B04B3" w:rsidRPr="00264D7F" w:rsidRDefault="009B04B3" w:rsidP="00F35CEC">
            <w:pPr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686" w:type="dxa"/>
          </w:tcPr>
          <w:p w14:paraId="25EB752D" w14:textId="77777777" w:rsidR="009B04B3" w:rsidRPr="00264D7F" w:rsidRDefault="009B04B3" w:rsidP="00F35CEC">
            <w:pPr>
              <w:spacing w:after="120"/>
              <w:jc w:val="center"/>
              <w:rPr>
                <w:rFonts w:ascii="Arial" w:hAnsi="Arial" w:cs="Arial"/>
              </w:rPr>
            </w:pPr>
          </w:p>
        </w:tc>
      </w:tr>
    </w:tbl>
    <w:p w14:paraId="512BB85A" w14:textId="77777777" w:rsidR="0015690A" w:rsidRPr="00264D7F" w:rsidRDefault="0015690A" w:rsidP="00045363">
      <w:pPr>
        <w:rPr>
          <w:rFonts w:ascii="Arial" w:hAnsi="Arial" w:cs="Arial"/>
        </w:rPr>
      </w:pPr>
    </w:p>
    <w:sectPr w:rsidR="0015690A" w:rsidRPr="00264D7F" w:rsidSect="007852D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851" w:right="851" w:bottom="851" w:left="85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C398C" w14:textId="77777777" w:rsidR="00D84E3D" w:rsidRDefault="00D84E3D" w:rsidP="00C6554A">
      <w:pPr>
        <w:spacing w:before="0" w:after="0" w:line="240" w:lineRule="auto"/>
      </w:pPr>
      <w:r>
        <w:separator/>
      </w:r>
    </w:p>
  </w:endnote>
  <w:endnote w:type="continuationSeparator" w:id="0">
    <w:p w14:paraId="7377021F" w14:textId="77777777" w:rsidR="00D84E3D" w:rsidRDefault="00D84E3D" w:rsidP="00C655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F5DC0" w14:textId="77777777" w:rsidR="00A52E86" w:rsidRDefault="00A52E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69CC" w14:textId="77777777" w:rsidR="00EB20BE" w:rsidRDefault="00ED7C44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4294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2729" w14:textId="77777777" w:rsidR="00A52E86" w:rsidRDefault="00A52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ACDB6" w14:textId="77777777" w:rsidR="00D84E3D" w:rsidRDefault="00D84E3D" w:rsidP="00C6554A">
      <w:pPr>
        <w:spacing w:before="0" w:after="0" w:line="240" w:lineRule="auto"/>
      </w:pPr>
      <w:r>
        <w:separator/>
      </w:r>
    </w:p>
  </w:footnote>
  <w:footnote w:type="continuationSeparator" w:id="0">
    <w:p w14:paraId="034A466D" w14:textId="77777777" w:rsidR="00D84E3D" w:rsidRDefault="00D84E3D" w:rsidP="00C6554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F2441" w14:textId="77777777" w:rsidR="00A52E86" w:rsidRDefault="00A52E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25B4B" w14:textId="77777777" w:rsidR="00A52E86" w:rsidRDefault="00A52E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6203" w14:textId="77777777" w:rsidR="00A52E86" w:rsidRDefault="00A52E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ListBullet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181C2F"/>
    <w:multiLevelType w:val="hybridMultilevel"/>
    <w:tmpl w:val="F5C2DC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C625E1"/>
    <w:multiLevelType w:val="hybridMultilevel"/>
    <w:tmpl w:val="0EA8A3E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D483622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0F277A8F"/>
    <w:multiLevelType w:val="hybridMultilevel"/>
    <w:tmpl w:val="1CAAE8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CC0DC6"/>
    <w:multiLevelType w:val="multilevel"/>
    <w:tmpl w:val="2D6E2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354516"/>
    <w:multiLevelType w:val="hybridMultilevel"/>
    <w:tmpl w:val="6602E1B2"/>
    <w:lvl w:ilvl="0" w:tplc="FADA1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D3614"/>
    <w:multiLevelType w:val="hybridMultilevel"/>
    <w:tmpl w:val="B3426D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2B6666"/>
    <w:multiLevelType w:val="hybridMultilevel"/>
    <w:tmpl w:val="23200FAA"/>
    <w:lvl w:ilvl="0" w:tplc="10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9" w15:restartNumberingAfterBreak="0">
    <w:nsid w:val="248C375E"/>
    <w:multiLevelType w:val="hybridMultilevel"/>
    <w:tmpl w:val="9A38FBE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988079C"/>
    <w:multiLevelType w:val="hybridMultilevel"/>
    <w:tmpl w:val="45CE7F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4B3C87"/>
    <w:multiLevelType w:val="hybridMultilevel"/>
    <w:tmpl w:val="AB381D3E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385B2B45"/>
    <w:multiLevelType w:val="hybridMultilevel"/>
    <w:tmpl w:val="655847E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3E9C1EA8"/>
    <w:multiLevelType w:val="hybridMultilevel"/>
    <w:tmpl w:val="B0CAE9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07C22A7"/>
    <w:multiLevelType w:val="hybridMultilevel"/>
    <w:tmpl w:val="D982C8BC"/>
    <w:lvl w:ilvl="0" w:tplc="EFF42384">
      <w:start w:val="25"/>
      <w:numFmt w:val="bullet"/>
      <w:lvlText w:val="-"/>
      <w:lvlJc w:val="left"/>
      <w:pPr>
        <w:ind w:left="420" w:hanging="360"/>
      </w:pPr>
      <w:rPr>
        <w:rFonts w:ascii="Constantia" w:eastAsiaTheme="minorHAnsi" w:hAnsi="Constantia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41371C26"/>
    <w:multiLevelType w:val="hybridMultilevel"/>
    <w:tmpl w:val="0BD088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F0505F"/>
    <w:multiLevelType w:val="hybridMultilevel"/>
    <w:tmpl w:val="AA040086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82E3EB8"/>
    <w:multiLevelType w:val="hybridMultilevel"/>
    <w:tmpl w:val="9A02A6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916D4C"/>
    <w:multiLevelType w:val="hybridMultilevel"/>
    <w:tmpl w:val="A53424B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D71150"/>
    <w:multiLevelType w:val="hybridMultilevel"/>
    <w:tmpl w:val="A1B084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CF92B3C"/>
    <w:multiLevelType w:val="hybridMultilevel"/>
    <w:tmpl w:val="D28A90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FA46A1"/>
    <w:multiLevelType w:val="hybridMultilevel"/>
    <w:tmpl w:val="C044A7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7017A7"/>
    <w:multiLevelType w:val="hybridMultilevel"/>
    <w:tmpl w:val="751ACF2C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D42A9E"/>
    <w:multiLevelType w:val="multilevel"/>
    <w:tmpl w:val="2F60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221B53"/>
    <w:multiLevelType w:val="hybridMultilevel"/>
    <w:tmpl w:val="1BD074BC"/>
    <w:lvl w:ilvl="0" w:tplc="E3967F1E">
      <w:start w:val="2025"/>
      <w:numFmt w:val="bullet"/>
      <w:lvlText w:val="-"/>
      <w:lvlJc w:val="left"/>
      <w:pPr>
        <w:ind w:left="435" w:hanging="360"/>
      </w:pPr>
      <w:rPr>
        <w:rFonts w:ascii="Constantia" w:eastAsiaTheme="majorEastAsia" w:hAnsi="Constantia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6" w15:restartNumberingAfterBreak="0">
    <w:nsid w:val="543823F6"/>
    <w:multiLevelType w:val="hybridMultilevel"/>
    <w:tmpl w:val="7F22C8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8D628B"/>
    <w:multiLevelType w:val="hybridMultilevel"/>
    <w:tmpl w:val="80667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03146A"/>
    <w:multiLevelType w:val="hybridMultilevel"/>
    <w:tmpl w:val="98E619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BA01B6"/>
    <w:multiLevelType w:val="multilevel"/>
    <w:tmpl w:val="95E04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E2335A"/>
    <w:multiLevelType w:val="hybridMultilevel"/>
    <w:tmpl w:val="8AC65866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5A0D698F"/>
    <w:multiLevelType w:val="hybridMultilevel"/>
    <w:tmpl w:val="B8EA662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6F6EB3"/>
    <w:multiLevelType w:val="hybridMultilevel"/>
    <w:tmpl w:val="4D9E3F7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C1851D0"/>
    <w:multiLevelType w:val="hybridMultilevel"/>
    <w:tmpl w:val="E33275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9A3E0A"/>
    <w:multiLevelType w:val="hybridMultilevel"/>
    <w:tmpl w:val="676648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157659"/>
    <w:multiLevelType w:val="hybridMultilevel"/>
    <w:tmpl w:val="1BC4A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8D74BA"/>
    <w:multiLevelType w:val="hybridMultilevel"/>
    <w:tmpl w:val="88E66F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5E2F61"/>
    <w:multiLevelType w:val="hybridMultilevel"/>
    <w:tmpl w:val="8C203600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8" w15:restartNumberingAfterBreak="0">
    <w:nsid w:val="6620371D"/>
    <w:multiLevelType w:val="hybridMultilevel"/>
    <w:tmpl w:val="2170168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C4B4CF3"/>
    <w:multiLevelType w:val="hybridMultilevel"/>
    <w:tmpl w:val="980C97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CFE1CE5"/>
    <w:multiLevelType w:val="multilevel"/>
    <w:tmpl w:val="4B8C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F364C15"/>
    <w:multiLevelType w:val="hybridMultilevel"/>
    <w:tmpl w:val="C980D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7A3FE3"/>
    <w:multiLevelType w:val="hybridMultilevel"/>
    <w:tmpl w:val="BAF4AC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7AA0145"/>
    <w:multiLevelType w:val="hybridMultilevel"/>
    <w:tmpl w:val="A6DA7B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8867BC9"/>
    <w:multiLevelType w:val="hybridMultilevel"/>
    <w:tmpl w:val="B12457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E8B621A"/>
    <w:multiLevelType w:val="hybridMultilevel"/>
    <w:tmpl w:val="7DC6732C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6" w15:restartNumberingAfterBreak="0">
    <w:nsid w:val="7FE957DD"/>
    <w:multiLevelType w:val="hybridMultilevel"/>
    <w:tmpl w:val="FE7A4DB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5851962">
    <w:abstractNumId w:val="9"/>
  </w:num>
  <w:num w:numId="2" w16cid:durableId="1905405551">
    <w:abstractNumId w:val="8"/>
  </w:num>
  <w:num w:numId="3" w16cid:durableId="218977912">
    <w:abstractNumId w:val="8"/>
  </w:num>
  <w:num w:numId="4" w16cid:durableId="699597782">
    <w:abstractNumId w:val="9"/>
  </w:num>
  <w:num w:numId="5" w16cid:durableId="516044562">
    <w:abstractNumId w:val="27"/>
  </w:num>
  <w:num w:numId="6" w16cid:durableId="2049336501">
    <w:abstractNumId w:val="10"/>
  </w:num>
  <w:num w:numId="7" w16cid:durableId="1603026418">
    <w:abstractNumId w:val="13"/>
  </w:num>
  <w:num w:numId="8" w16cid:durableId="1719747153">
    <w:abstractNumId w:val="7"/>
  </w:num>
  <w:num w:numId="9" w16cid:durableId="1700350607">
    <w:abstractNumId w:val="6"/>
  </w:num>
  <w:num w:numId="10" w16cid:durableId="583227870">
    <w:abstractNumId w:val="5"/>
  </w:num>
  <w:num w:numId="11" w16cid:durableId="503671990">
    <w:abstractNumId w:val="4"/>
  </w:num>
  <w:num w:numId="12" w16cid:durableId="686952751">
    <w:abstractNumId w:val="3"/>
  </w:num>
  <w:num w:numId="13" w16cid:durableId="1285188324">
    <w:abstractNumId w:val="2"/>
  </w:num>
  <w:num w:numId="14" w16cid:durableId="569654970">
    <w:abstractNumId w:val="1"/>
  </w:num>
  <w:num w:numId="15" w16cid:durableId="564490992">
    <w:abstractNumId w:val="0"/>
  </w:num>
  <w:num w:numId="16" w16cid:durableId="796601795">
    <w:abstractNumId w:val="32"/>
  </w:num>
  <w:num w:numId="17" w16cid:durableId="1200968894">
    <w:abstractNumId w:val="25"/>
  </w:num>
  <w:num w:numId="18" w16cid:durableId="777532251">
    <w:abstractNumId w:val="38"/>
  </w:num>
  <w:num w:numId="19" w16cid:durableId="247927504">
    <w:abstractNumId w:val="53"/>
  </w:num>
  <w:num w:numId="20" w16cid:durableId="955911285">
    <w:abstractNumId w:val="16"/>
  </w:num>
  <w:num w:numId="21" w16cid:durableId="47806564">
    <w:abstractNumId w:val="52"/>
  </w:num>
  <w:num w:numId="22" w16cid:durableId="325255886">
    <w:abstractNumId w:val="31"/>
  </w:num>
  <w:num w:numId="23" w16cid:durableId="309286303">
    <w:abstractNumId w:val="12"/>
  </w:num>
  <w:num w:numId="24" w16cid:durableId="1198470766">
    <w:abstractNumId w:val="36"/>
  </w:num>
  <w:num w:numId="25" w16cid:durableId="1936281274">
    <w:abstractNumId w:val="49"/>
  </w:num>
  <w:num w:numId="26" w16cid:durableId="1385788711">
    <w:abstractNumId w:val="22"/>
  </w:num>
  <w:num w:numId="27" w16cid:durableId="630205950">
    <w:abstractNumId w:val="17"/>
  </w:num>
  <w:num w:numId="28" w16cid:durableId="1669091288">
    <w:abstractNumId w:val="42"/>
  </w:num>
  <w:num w:numId="29" w16cid:durableId="181600837">
    <w:abstractNumId w:val="28"/>
  </w:num>
  <w:num w:numId="30" w16cid:durableId="1154953700">
    <w:abstractNumId w:val="21"/>
  </w:num>
  <w:num w:numId="31" w16cid:durableId="410859406">
    <w:abstractNumId w:val="55"/>
  </w:num>
  <w:num w:numId="32" w16cid:durableId="1583099038">
    <w:abstractNumId w:val="40"/>
  </w:num>
  <w:num w:numId="33" w16cid:durableId="230426085">
    <w:abstractNumId w:val="44"/>
  </w:num>
  <w:num w:numId="34" w16cid:durableId="462507539">
    <w:abstractNumId w:val="54"/>
  </w:num>
  <w:num w:numId="35" w16cid:durableId="1263103814">
    <w:abstractNumId w:val="18"/>
  </w:num>
  <w:num w:numId="36" w16cid:durableId="479270858">
    <w:abstractNumId w:val="47"/>
  </w:num>
  <w:num w:numId="37" w16cid:durableId="983119977">
    <w:abstractNumId w:val="45"/>
  </w:num>
  <w:num w:numId="38" w16cid:durableId="1601449685">
    <w:abstractNumId w:val="37"/>
  </w:num>
  <w:num w:numId="39" w16cid:durableId="1082483544">
    <w:abstractNumId w:val="51"/>
  </w:num>
  <w:num w:numId="40" w16cid:durableId="1942175821">
    <w:abstractNumId w:val="14"/>
  </w:num>
  <w:num w:numId="41" w16cid:durableId="1713067870">
    <w:abstractNumId w:val="11"/>
  </w:num>
  <w:num w:numId="42" w16cid:durableId="995844211">
    <w:abstractNumId w:val="43"/>
  </w:num>
  <w:num w:numId="43" w16cid:durableId="28535410">
    <w:abstractNumId w:val="41"/>
  </w:num>
  <w:num w:numId="44" w16cid:durableId="79256788">
    <w:abstractNumId w:val="24"/>
  </w:num>
  <w:num w:numId="45" w16cid:durableId="1596279825">
    <w:abstractNumId w:val="46"/>
  </w:num>
  <w:num w:numId="46" w16cid:durableId="14507302">
    <w:abstractNumId w:val="33"/>
  </w:num>
  <w:num w:numId="47" w16cid:durableId="147988587">
    <w:abstractNumId w:val="26"/>
  </w:num>
  <w:num w:numId="48" w16cid:durableId="464086220">
    <w:abstractNumId w:val="20"/>
  </w:num>
  <w:num w:numId="49" w16cid:durableId="46881260">
    <w:abstractNumId w:val="35"/>
  </w:num>
  <w:num w:numId="50" w16cid:durableId="558057423">
    <w:abstractNumId w:val="19"/>
  </w:num>
  <w:num w:numId="51" w16cid:durableId="1665933739">
    <w:abstractNumId w:val="48"/>
  </w:num>
  <w:num w:numId="52" w16cid:durableId="849182387">
    <w:abstractNumId w:val="56"/>
  </w:num>
  <w:num w:numId="53" w16cid:durableId="1634167967">
    <w:abstractNumId w:val="30"/>
  </w:num>
  <w:num w:numId="54" w16cid:durableId="961615340">
    <w:abstractNumId w:val="23"/>
  </w:num>
  <w:num w:numId="55" w16cid:durableId="1858302821">
    <w:abstractNumId w:val="29"/>
  </w:num>
  <w:num w:numId="56" w16cid:durableId="1317877758">
    <w:abstractNumId w:val="39"/>
  </w:num>
  <w:num w:numId="57" w16cid:durableId="1316180595">
    <w:abstractNumId w:val="50"/>
  </w:num>
  <w:num w:numId="58" w16cid:durableId="2091805848">
    <w:abstractNumId w:val="34"/>
  </w:num>
  <w:num w:numId="59" w16cid:durableId="212616501">
    <w:abstractNumId w:val="1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1AD"/>
    <w:rsid w:val="00003D93"/>
    <w:rsid w:val="00003F70"/>
    <w:rsid w:val="00005855"/>
    <w:rsid w:val="000073D3"/>
    <w:rsid w:val="0000787A"/>
    <w:rsid w:val="00014E3A"/>
    <w:rsid w:val="0001555E"/>
    <w:rsid w:val="00017EEC"/>
    <w:rsid w:val="00021DE2"/>
    <w:rsid w:val="00024112"/>
    <w:rsid w:val="0002493E"/>
    <w:rsid w:val="00026AA6"/>
    <w:rsid w:val="000271A9"/>
    <w:rsid w:val="000303C8"/>
    <w:rsid w:val="00030483"/>
    <w:rsid w:val="00031086"/>
    <w:rsid w:val="00033CF1"/>
    <w:rsid w:val="00035342"/>
    <w:rsid w:val="00036D39"/>
    <w:rsid w:val="0004178A"/>
    <w:rsid w:val="00041B8C"/>
    <w:rsid w:val="00044CB3"/>
    <w:rsid w:val="00045363"/>
    <w:rsid w:val="00045491"/>
    <w:rsid w:val="00055E50"/>
    <w:rsid w:val="00057FE7"/>
    <w:rsid w:val="000607E4"/>
    <w:rsid w:val="00060DCE"/>
    <w:rsid w:val="00060DDF"/>
    <w:rsid w:val="00065748"/>
    <w:rsid w:val="00065CAC"/>
    <w:rsid w:val="00065EF1"/>
    <w:rsid w:val="0006753D"/>
    <w:rsid w:val="00070FF4"/>
    <w:rsid w:val="0007157A"/>
    <w:rsid w:val="00073CA3"/>
    <w:rsid w:val="00076D2B"/>
    <w:rsid w:val="00081F10"/>
    <w:rsid w:val="00082037"/>
    <w:rsid w:val="000826C1"/>
    <w:rsid w:val="00083EA3"/>
    <w:rsid w:val="00087D86"/>
    <w:rsid w:val="00091DA2"/>
    <w:rsid w:val="00093ED9"/>
    <w:rsid w:val="00095974"/>
    <w:rsid w:val="000A3F4F"/>
    <w:rsid w:val="000A5956"/>
    <w:rsid w:val="000B2CB3"/>
    <w:rsid w:val="000B7184"/>
    <w:rsid w:val="000C168E"/>
    <w:rsid w:val="000C1C97"/>
    <w:rsid w:val="000C2F87"/>
    <w:rsid w:val="000C3304"/>
    <w:rsid w:val="000C6B1C"/>
    <w:rsid w:val="000C79E1"/>
    <w:rsid w:val="000D09DE"/>
    <w:rsid w:val="000D0F93"/>
    <w:rsid w:val="000D16CE"/>
    <w:rsid w:val="000D3289"/>
    <w:rsid w:val="000D39D3"/>
    <w:rsid w:val="000D47A5"/>
    <w:rsid w:val="000D4A4F"/>
    <w:rsid w:val="000D5643"/>
    <w:rsid w:val="000E07DD"/>
    <w:rsid w:val="000E12AF"/>
    <w:rsid w:val="000E2D2B"/>
    <w:rsid w:val="000E4B0A"/>
    <w:rsid w:val="000E706F"/>
    <w:rsid w:val="000F09D3"/>
    <w:rsid w:val="000F0C9F"/>
    <w:rsid w:val="000F6BE2"/>
    <w:rsid w:val="001062E2"/>
    <w:rsid w:val="001114C7"/>
    <w:rsid w:val="00116B67"/>
    <w:rsid w:val="00130897"/>
    <w:rsid w:val="001315F7"/>
    <w:rsid w:val="00131BC3"/>
    <w:rsid w:val="001405CD"/>
    <w:rsid w:val="001413C7"/>
    <w:rsid w:val="00142D48"/>
    <w:rsid w:val="001503EF"/>
    <w:rsid w:val="0015260A"/>
    <w:rsid w:val="001553A3"/>
    <w:rsid w:val="00155E5A"/>
    <w:rsid w:val="0015690A"/>
    <w:rsid w:val="001601CB"/>
    <w:rsid w:val="001604D8"/>
    <w:rsid w:val="0016208A"/>
    <w:rsid w:val="001764BA"/>
    <w:rsid w:val="001826F0"/>
    <w:rsid w:val="00183475"/>
    <w:rsid w:val="0018389F"/>
    <w:rsid w:val="00183BAB"/>
    <w:rsid w:val="00185FF1"/>
    <w:rsid w:val="00190281"/>
    <w:rsid w:val="00190998"/>
    <w:rsid w:val="00190CC4"/>
    <w:rsid w:val="001913E6"/>
    <w:rsid w:val="00194B9A"/>
    <w:rsid w:val="00195D3B"/>
    <w:rsid w:val="00196F0F"/>
    <w:rsid w:val="001A0ED0"/>
    <w:rsid w:val="001A15FF"/>
    <w:rsid w:val="001A1B5E"/>
    <w:rsid w:val="001A3CDF"/>
    <w:rsid w:val="001A4991"/>
    <w:rsid w:val="001A5B6D"/>
    <w:rsid w:val="001B1B14"/>
    <w:rsid w:val="001B1BC2"/>
    <w:rsid w:val="001C0D5E"/>
    <w:rsid w:val="001C0F66"/>
    <w:rsid w:val="001C4289"/>
    <w:rsid w:val="001C539E"/>
    <w:rsid w:val="001C7568"/>
    <w:rsid w:val="001D0FF9"/>
    <w:rsid w:val="001D234C"/>
    <w:rsid w:val="001D4831"/>
    <w:rsid w:val="001D566D"/>
    <w:rsid w:val="001E2AC2"/>
    <w:rsid w:val="001E6241"/>
    <w:rsid w:val="001E69E2"/>
    <w:rsid w:val="001E70C1"/>
    <w:rsid w:val="001F0355"/>
    <w:rsid w:val="001F4E1A"/>
    <w:rsid w:val="001F6551"/>
    <w:rsid w:val="001F6945"/>
    <w:rsid w:val="001F6D8E"/>
    <w:rsid w:val="001F6E00"/>
    <w:rsid w:val="001F6E10"/>
    <w:rsid w:val="00202781"/>
    <w:rsid w:val="002046AA"/>
    <w:rsid w:val="00205B97"/>
    <w:rsid w:val="00210FC2"/>
    <w:rsid w:val="002113A0"/>
    <w:rsid w:val="00211FD4"/>
    <w:rsid w:val="0021287A"/>
    <w:rsid w:val="00214BBD"/>
    <w:rsid w:val="002158E7"/>
    <w:rsid w:val="00220396"/>
    <w:rsid w:val="00220409"/>
    <w:rsid w:val="00224FF6"/>
    <w:rsid w:val="00227C17"/>
    <w:rsid w:val="00231D27"/>
    <w:rsid w:val="00233C95"/>
    <w:rsid w:val="00235184"/>
    <w:rsid w:val="00235998"/>
    <w:rsid w:val="002366FD"/>
    <w:rsid w:val="00237912"/>
    <w:rsid w:val="002411CE"/>
    <w:rsid w:val="00242727"/>
    <w:rsid w:val="00245FB9"/>
    <w:rsid w:val="0024630A"/>
    <w:rsid w:val="00246D10"/>
    <w:rsid w:val="00247205"/>
    <w:rsid w:val="0025003F"/>
    <w:rsid w:val="002506CD"/>
    <w:rsid w:val="002512D8"/>
    <w:rsid w:val="002554CD"/>
    <w:rsid w:val="00256C8F"/>
    <w:rsid w:val="002618EA"/>
    <w:rsid w:val="0026265C"/>
    <w:rsid w:val="002632A2"/>
    <w:rsid w:val="0026338F"/>
    <w:rsid w:val="00264A03"/>
    <w:rsid w:val="00264D7F"/>
    <w:rsid w:val="00265DCC"/>
    <w:rsid w:val="00267ABE"/>
    <w:rsid w:val="0027156A"/>
    <w:rsid w:val="0027340D"/>
    <w:rsid w:val="002771B5"/>
    <w:rsid w:val="0029315E"/>
    <w:rsid w:val="002934A5"/>
    <w:rsid w:val="00293B83"/>
    <w:rsid w:val="0029695E"/>
    <w:rsid w:val="002A1E0B"/>
    <w:rsid w:val="002A4CD6"/>
    <w:rsid w:val="002A4DE0"/>
    <w:rsid w:val="002A5030"/>
    <w:rsid w:val="002A5349"/>
    <w:rsid w:val="002A59D8"/>
    <w:rsid w:val="002A61E5"/>
    <w:rsid w:val="002A7BFC"/>
    <w:rsid w:val="002B2D04"/>
    <w:rsid w:val="002B4294"/>
    <w:rsid w:val="002B646D"/>
    <w:rsid w:val="002B78D2"/>
    <w:rsid w:val="002C0604"/>
    <w:rsid w:val="002C1245"/>
    <w:rsid w:val="002C2185"/>
    <w:rsid w:val="002C6458"/>
    <w:rsid w:val="002D0E4C"/>
    <w:rsid w:val="002D22D1"/>
    <w:rsid w:val="002D4297"/>
    <w:rsid w:val="002D5DE1"/>
    <w:rsid w:val="002D7927"/>
    <w:rsid w:val="002E0BA0"/>
    <w:rsid w:val="002E0D88"/>
    <w:rsid w:val="002E5241"/>
    <w:rsid w:val="002E65E0"/>
    <w:rsid w:val="002F121B"/>
    <w:rsid w:val="002F181C"/>
    <w:rsid w:val="002F3525"/>
    <w:rsid w:val="002F40C8"/>
    <w:rsid w:val="002F7E93"/>
    <w:rsid w:val="00303989"/>
    <w:rsid w:val="0030413A"/>
    <w:rsid w:val="003044A4"/>
    <w:rsid w:val="00304C78"/>
    <w:rsid w:val="00305CFD"/>
    <w:rsid w:val="003104DA"/>
    <w:rsid w:val="00311AEE"/>
    <w:rsid w:val="00311EB8"/>
    <w:rsid w:val="0031235F"/>
    <w:rsid w:val="00314F6C"/>
    <w:rsid w:val="00324EEC"/>
    <w:rsid w:val="003311BA"/>
    <w:rsid w:val="00333D0D"/>
    <w:rsid w:val="00343B34"/>
    <w:rsid w:val="00344ACA"/>
    <w:rsid w:val="00347821"/>
    <w:rsid w:val="00354CB2"/>
    <w:rsid w:val="003607D6"/>
    <w:rsid w:val="00361417"/>
    <w:rsid w:val="0036624D"/>
    <w:rsid w:val="00366606"/>
    <w:rsid w:val="00374146"/>
    <w:rsid w:val="00374A24"/>
    <w:rsid w:val="003766DC"/>
    <w:rsid w:val="00380242"/>
    <w:rsid w:val="0038446E"/>
    <w:rsid w:val="003850E9"/>
    <w:rsid w:val="0039033D"/>
    <w:rsid w:val="0039158C"/>
    <w:rsid w:val="00392E1A"/>
    <w:rsid w:val="003934A3"/>
    <w:rsid w:val="00396C32"/>
    <w:rsid w:val="003A08A3"/>
    <w:rsid w:val="003A0F9B"/>
    <w:rsid w:val="003A23F6"/>
    <w:rsid w:val="003A29A7"/>
    <w:rsid w:val="003A48C8"/>
    <w:rsid w:val="003B1975"/>
    <w:rsid w:val="003B2308"/>
    <w:rsid w:val="003B3921"/>
    <w:rsid w:val="003B4A4C"/>
    <w:rsid w:val="003B7FC3"/>
    <w:rsid w:val="003C0F31"/>
    <w:rsid w:val="003C2F04"/>
    <w:rsid w:val="003D0810"/>
    <w:rsid w:val="003D581F"/>
    <w:rsid w:val="003E3D7C"/>
    <w:rsid w:val="003E5743"/>
    <w:rsid w:val="003E5AE1"/>
    <w:rsid w:val="003E7859"/>
    <w:rsid w:val="003F25A0"/>
    <w:rsid w:val="003F39CB"/>
    <w:rsid w:val="003F3B47"/>
    <w:rsid w:val="003F5328"/>
    <w:rsid w:val="00401CCC"/>
    <w:rsid w:val="004023C8"/>
    <w:rsid w:val="00411766"/>
    <w:rsid w:val="00412B72"/>
    <w:rsid w:val="00412CD6"/>
    <w:rsid w:val="00414E54"/>
    <w:rsid w:val="00415E13"/>
    <w:rsid w:val="00417870"/>
    <w:rsid w:val="004221AD"/>
    <w:rsid w:val="0042384B"/>
    <w:rsid w:val="00425BA6"/>
    <w:rsid w:val="00426F3D"/>
    <w:rsid w:val="004277DF"/>
    <w:rsid w:val="00431086"/>
    <w:rsid w:val="004353BA"/>
    <w:rsid w:val="004359C4"/>
    <w:rsid w:val="0043616A"/>
    <w:rsid w:val="00437372"/>
    <w:rsid w:val="00443848"/>
    <w:rsid w:val="00443E45"/>
    <w:rsid w:val="0044528E"/>
    <w:rsid w:val="004474E9"/>
    <w:rsid w:val="00450308"/>
    <w:rsid w:val="0045142F"/>
    <w:rsid w:val="0045279E"/>
    <w:rsid w:val="00452BE6"/>
    <w:rsid w:val="00455F94"/>
    <w:rsid w:val="0045788A"/>
    <w:rsid w:val="00460416"/>
    <w:rsid w:val="00461177"/>
    <w:rsid w:val="004624B1"/>
    <w:rsid w:val="00463F36"/>
    <w:rsid w:val="00464CF5"/>
    <w:rsid w:val="00465D1D"/>
    <w:rsid w:val="0047212B"/>
    <w:rsid w:val="0047341D"/>
    <w:rsid w:val="00476C31"/>
    <w:rsid w:val="0047768E"/>
    <w:rsid w:val="00477913"/>
    <w:rsid w:val="00480E76"/>
    <w:rsid w:val="00487D8C"/>
    <w:rsid w:val="004A107D"/>
    <w:rsid w:val="004A63EE"/>
    <w:rsid w:val="004B090D"/>
    <w:rsid w:val="004B1C30"/>
    <w:rsid w:val="004B43A0"/>
    <w:rsid w:val="004B5E02"/>
    <w:rsid w:val="004B630D"/>
    <w:rsid w:val="004C049F"/>
    <w:rsid w:val="004C2573"/>
    <w:rsid w:val="004C5700"/>
    <w:rsid w:val="004D0530"/>
    <w:rsid w:val="004D4D82"/>
    <w:rsid w:val="004D5E73"/>
    <w:rsid w:val="004E2F34"/>
    <w:rsid w:val="004E3A84"/>
    <w:rsid w:val="004E3D1A"/>
    <w:rsid w:val="004E4101"/>
    <w:rsid w:val="004E760A"/>
    <w:rsid w:val="004F2732"/>
    <w:rsid w:val="004F5380"/>
    <w:rsid w:val="004F73AA"/>
    <w:rsid w:val="005000E2"/>
    <w:rsid w:val="00500727"/>
    <w:rsid w:val="005023C1"/>
    <w:rsid w:val="005104CE"/>
    <w:rsid w:val="00510B50"/>
    <w:rsid w:val="00510D72"/>
    <w:rsid w:val="00512108"/>
    <w:rsid w:val="00513A15"/>
    <w:rsid w:val="00513EAE"/>
    <w:rsid w:val="0051536E"/>
    <w:rsid w:val="005159C1"/>
    <w:rsid w:val="00516E30"/>
    <w:rsid w:val="005304AE"/>
    <w:rsid w:val="00530BD0"/>
    <w:rsid w:val="0053172D"/>
    <w:rsid w:val="00532948"/>
    <w:rsid w:val="00534B02"/>
    <w:rsid w:val="00536E16"/>
    <w:rsid w:val="005374CA"/>
    <w:rsid w:val="00537E79"/>
    <w:rsid w:val="005421A6"/>
    <w:rsid w:val="00544FA7"/>
    <w:rsid w:val="00546A18"/>
    <w:rsid w:val="00547FCA"/>
    <w:rsid w:val="0055061A"/>
    <w:rsid w:val="00552C57"/>
    <w:rsid w:val="005562D7"/>
    <w:rsid w:val="00564D4B"/>
    <w:rsid w:val="005650C0"/>
    <w:rsid w:val="00565F89"/>
    <w:rsid w:val="00567FE0"/>
    <w:rsid w:val="00570417"/>
    <w:rsid w:val="00572671"/>
    <w:rsid w:val="005733EC"/>
    <w:rsid w:val="00574B61"/>
    <w:rsid w:val="005759FF"/>
    <w:rsid w:val="00577474"/>
    <w:rsid w:val="00582ED6"/>
    <w:rsid w:val="00585A11"/>
    <w:rsid w:val="005866CE"/>
    <w:rsid w:val="0058680A"/>
    <w:rsid w:val="00587293"/>
    <w:rsid w:val="0059537C"/>
    <w:rsid w:val="005955E1"/>
    <w:rsid w:val="00595D6D"/>
    <w:rsid w:val="005A10E8"/>
    <w:rsid w:val="005A2DB1"/>
    <w:rsid w:val="005A63B1"/>
    <w:rsid w:val="005B11D7"/>
    <w:rsid w:val="005B19D2"/>
    <w:rsid w:val="005B38EB"/>
    <w:rsid w:val="005B3FEE"/>
    <w:rsid w:val="005B4BFA"/>
    <w:rsid w:val="005C4384"/>
    <w:rsid w:val="005C4DC8"/>
    <w:rsid w:val="005C7CFB"/>
    <w:rsid w:val="005D0CCA"/>
    <w:rsid w:val="005D3E05"/>
    <w:rsid w:val="005D41ED"/>
    <w:rsid w:val="005E4600"/>
    <w:rsid w:val="005E7AF0"/>
    <w:rsid w:val="005F544E"/>
    <w:rsid w:val="00600E3F"/>
    <w:rsid w:val="006046B9"/>
    <w:rsid w:val="0060698A"/>
    <w:rsid w:val="00620AA0"/>
    <w:rsid w:val="00621BD5"/>
    <w:rsid w:val="0062231B"/>
    <w:rsid w:val="006260FB"/>
    <w:rsid w:val="00642909"/>
    <w:rsid w:val="006468F6"/>
    <w:rsid w:val="0065301F"/>
    <w:rsid w:val="0065380D"/>
    <w:rsid w:val="006539A7"/>
    <w:rsid w:val="00655DC1"/>
    <w:rsid w:val="00656A7F"/>
    <w:rsid w:val="0066090D"/>
    <w:rsid w:val="00661D32"/>
    <w:rsid w:val="0066238C"/>
    <w:rsid w:val="00671410"/>
    <w:rsid w:val="0067692C"/>
    <w:rsid w:val="00681FF1"/>
    <w:rsid w:val="00685579"/>
    <w:rsid w:val="006855FC"/>
    <w:rsid w:val="00685A8F"/>
    <w:rsid w:val="00692945"/>
    <w:rsid w:val="0069515A"/>
    <w:rsid w:val="006A145E"/>
    <w:rsid w:val="006A1472"/>
    <w:rsid w:val="006A3257"/>
    <w:rsid w:val="006A3CE7"/>
    <w:rsid w:val="006A53A7"/>
    <w:rsid w:val="006A605E"/>
    <w:rsid w:val="006B1A86"/>
    <w:rsid w:val="006B3A4C"/>
    <w:rsid w:val="006B42FE"/>
    <w:rsid w:val="006B7A61"/>
    <w:rsid w:val="006C286E"/>
    <w:rsid w:val="006C65ED"/>
    <w:rsid w:val="006C6D43"/>
    <w:rsid w:val="006D3F87"/>
    <w:rsid w:val="006D59E0"/>
    <w:rsid w:val="006D7BE7"/>
    <w:rsid w:val="006D7D25"/>
    <w:rsid w:val="006E0010"/>
    <w:rsid w:val="006E4412"/>
    <w:rsid w:val="006E45F6"/>
    <w:rsid w:val="006E4CEB"/>
    <w:rsid w:val="006E5E12"/>
    <w:rsid w:val="006F4C4E"/>
    <w:rsid w:val="006F6079"/>
    <w:rsid w:val="00704C8E"/>
    <w:rsid w:val="00710A45"/>
    <w:rsid w:val="0071182C"/>
    <w:rsid w:val="00712C96"/>
    <w:rsid w:val="00713ABB"/>
    <w:rsid w:val="00721A18"/>
    <w:rsid w:val="007222E8"/>
    <w:rsid w:val="00722426"/>
    <w:rsid w:val="00725A1E"/>
    <w:rsid w:val="00730A3D"/>
    <w:rsid w:val="0073159F"/>
    <w:rsid w:val="007344C5"/>
    <w:rsid w:val="007412F6"/>
    <w:rsid w:val="007439F3"/>
    <w:rsid w:val="00747063"/>
    <w:rsid w:val="00747F05"/>
    <w:rsid w:val="00756FEC"/>
    <w:rsid w:val="007613E0"/>
    <w:rsid w:val="00762CD4"/>
    <w:rsid w:val="007632C9"/>
    <w:rsid w:val="0076477A"/>
    <w:rsid w:val="007676E9"/>
    <w:rsid w:val="00770A0D"/>
    <w:rsid w:val="00773592"/>
    <w:rsid w:val="0077435F"/>
    <w:rsid w:val="00776DCD"/>
    <w:rsid w:val="00781124"/>
    <w:rsid w:val="00781B04"/>
    <w:rsid w:val="007852D5"/>
    <w:rsid w:val="007875BC"/>
    <w:rsid w:val="007879F7"/>
    <w:rsid w:val="00787AE8"/>
    <w:rsid w:val="00790ABA"/>
    <w:rsid w:val="00792FBF"/>
    <w:rsid w:val="00794DED"/>
    <w:rsid w:val="007A1495"/>
    <w:rsid w:val="007A2049"/>
    <w:rsid w:val="007A6B8C"/>
    <w:rsid w:val="007A7166"/>
    <w:rsid w:val="007A78D8"/>
    <w:rsid w:val="007B0952"/>
    <w:rsid w:val="007B1293"/>
    <w:rsid w:val="007B6F56"/>
    <w:rsid w:val="007C0810"/>
    <w:rsid w:val="007C5241"/>
    <w:rsid w:val="007C5FAC"/>
    <w:rsid w:val="007C662F"/>
    <w:rsid w:val="007C7FD1"/>
    <w:rsid w:val="007D38C8"/>
    <w:rsid w:val="007D5D6B"/>
    <w:rsid w:val="007D7BB3"/>
    <w:rsid w:val="007E3DB9"/>
    <w:rsid w:val="007E6733"/>
    <w:rsid w:val="007E6F50"/>
    <w:rsid w:val="007E7A47"/>
    <w:rsid w:val="007E7F35"/>
    <w:rsid w:val="007F04FC"/>
    <w:rsid w:val="007F15CA"/>
    <w:rsid w:val="007F1A48"/>
    <w:rsid w:val="007F436E"/>
    <w:rsid w:val="007F5639"/>
    <w:rsid w:val="007F5EB3"/>
    <w:rsid w:val="00800135"/>
    <w:rsid w:val="008003B0"/>
    <w:rsid w:val="00801BD3"/>
    <w:rsid w:val="008022B3"/>
    <w:rsid w:val="008040DF"/>
    <w:rsid w:val="008042A0"/>
    <w:rsid w:val="00804A3E"/>
    <w:rsid w:val="00806614"/>
    <w:rsid w:val="0081506B"/>
    <w:rsid w:val="0082333E"/>
    <w:rsid w:val="00824BEB"/>
    <w:rsid w:val="0082796A"/>
    <w:rsid w:val="0083381F"/>
    <w:rsid w:val="00841B31"/>
    <w:rsid w:val="00843EF1"/>
    <w:rsid w:val="008547AE"/>
    <w:rsid w:val="00854F07"/>
    <w:rsid w:val="00855AD6"/>
    <w:rsid w:val="008577E9"/>
    <w:rsid w:val="00860198"/>
    <w:rsid w:val="00861DAD"/>
    <w:rsid w:val="0087196D"/>
    <w:rsid w:val="00871B3C"/>
    <w:rsid w:val="00872F5F"/>
    <w:rsid w:val="00873872"/>
    <w:rsid w:val="00874354"/>
    <w:rsid w:val="00875503"/>
    <w:rsid w:val="00876BC5"/>
    <w:rsid w:val="00877EF7"/>
    <w:rsid w:val="00881329"/>
    <w:rsid w:val="00881BC7"/>
    <w:rsid w:val="00883B99"/>
    <w:rsid w:val="00885CDC"/>
    <w:rsid w:val="0088620E"/>
    <w:rsid w:val="00886CFF"/>
    <w:rsid w:val="0089443F"/>
    <w:rsid w:val="00895D08"/>
    <w:rsid w:val="00896233"/>
    <w:rsid w:val="008A49C9"/>
    <w:rsid w:val="008A5BBF"/>
    <w:rsid w:val="008A741C"/>
    <w:rsid w:val="008A75AD"/>
    <w:rsid w:val="008B1C9A"/>
    <w:rsid w:val="008B5D2D"/>
    <w:rsid w:val="008B7616"/>
    <w:rsid w:val="008C1130"/>
    <w:rsid w:val="008C4AB2"/>
    <w:rsid w:val="008C4EAB"/>
    <w:rsid w:val="008C4EC3"/>
    <w:rsid w:val="008C4FF1"/>
    <w:rsid w:val="008C6A5F"/>
    <w:rsid w:val="008D2205"/>
    <w:rsid w:val="008D659F"/>
    <w:rsid w:val="008E0E1C"/>
    <w:rsid w:val="008E2DC0"/>
    <w:rsid w:val="008E2FC2"/>
    <w:rsid w:val="008E3BC6"/>
    <w:rsid w:val="008E5BC3"/>
    <w:rsid w:val="008E794E"/>
    <w:rsid w:val="008F1358"/>
    <w:rsid w:val="008F1F68"/>
    <w:rsid w:val="008F26E9"/>
    <w:rsid w:val="008F2797"/>
    <w:rsid w:val="008F5A68"/>
    <w:rsid w:val="0090151F"/>
    <w:rsid w:val="00904C24"/>
    <w:rsid w:val="009059A8"/>
    <w:rsid w:val="009116CD"/>
    <w:rsid w:val="00912DCE"/>
    <w:rsid w:val="0091506D"/>
    <w:rsid w:val="009206A1"/>
    <w:rsid w:val="009216BD"/>
    <w:rsid w:val="0092381B"/>
    <w:rsid w:val="0092611E"/>
    <w:rsid w:val="00931983"/>
    <w:rsid w:val="009343D9"/>
    <w:rsid w:val="00937414"/>
    <w:rsid w:val="00937E64"/>
    <w:rsid w:val="009409F6"/>
    <w:rsid w:val="00944894"/>
    <w:rsid w:val="0095167D"/>
    <w:rsid w:val="00954EB9"/>
    <w:rsid w:val="00955D07"/>
    <w:rsid w:val="00963C74"/>
    <w:rsid w:val="00964ADD"/>
    <w:rsid w:val="00965B35"/>
    <w:rsid w:val="00967F69"/>
    <w:rsid w:val="00970AC2"/>
    <w:rsid w:val="00970C67"/>
    <w:rsid w:val="009720EB"/>
    <w:rsid w:val="00975B19"/>
    <w:rsid w:val="009772BD"/>
    <w:rsid w:val="009827FD"/>
    <w:rsid w:val="00985180"/>
    <w:rsid w:val="0098631B"/>
    <w:rsid w:val="009903D0"/>
    <w:rsid w:val="00992EF6"/>
    <w:rsid w:val="009A14CD"/>
    <w:rsid w:val="009A3387"/>
    <w:rsid w:val="009A3DB4"/>
    <w:rsid w:val="009A7CB6"/>
    <w:rsid w:val="009B01F2"/>
    <w:rsid w:val="009B04B3"/>
    <w:rsid w:val="009B29FE"/>
    <w:rsid w:val="009B2C33"/>
    <w:rsid w:val="009B33BF"/>
    <w:rsid w:val="009B6020"/>
    <w:rsid w:val="009C0FA5"/>
    <w:rsid w:val="009C3107"/>
    <w:rsid w:val="009C418F"/>
    <w:rsid w:val="009C7431"/>
    <w:rsid w:val="009D011C"/>
    <w:rsid w:val="009D0360"/>
    <w:rsid w:val="009D2056"/>
    <w:rsid w:val="009D3CCB"/>
    <w:rsid w:val="009D6F9F"/>
    <w:rsid w:val="009D700C"/>
    <w:rsid w:val="009F46AD"/>
    <w:rsid w:val="009F668C"/>
    <w:rsid w:val="009F6EC2"/>
    <w:rsid w:val="009F776A"/>
    <w:rsid w:val="00A00287"/>
    <w:rsid w:val="00A0385B"/>
    <w:rsid w:val="00A044EB"/>
    <w:rsid w:val="00A05E7F"/>
    <w:rsid w:val="00A067D8"/>
    <w:rsid w:val="00A11F62"/>
    <w:rsid w:val="00A12184"/>
    <w:rsid w:val="00A135C5"/>
    <w:rsid w:val="00A16F9B"/>
    <w:rsid w:val="00A227FE"/>
    <w:rsid w:val="00A26FD8"/>
    <w:rsid w:val="00A27128"/>
    <w:rsid w:val="00A32C4C"/>
    <w:rsid w:val="00A377E8"/>
    <w:rsid w:val="00A41D50"/>
    <w:rsid w:val="00A41EE9"/>
    <w:rsid w:val="00A46FD4"/>
    <w:rsid w:val="00A472BA"/>
    <w:rsid w:val="00A47874"/>
    <w:rsid w:val="00A50B72"/>
    <w:rsid w:val="00A51771"/>
    <w:rsid w:val="00A522A1"/>
    <w:rsid w:val="00A52E86"/>
    <w:rsid w:val="00A56C46"/>
    <w:rsid w:val="00A576E0"/>
    <w:rsid w:val="00A62333"/>
    <w:rsid w:val="00A6496B"/>
    <w:rsid w:val="00A65800"/>
    <w:rsid w:val="00A67BEC"/>
    <w:rsid w:val="00A70613"/>
    <w:rsid w:val="00A80E23"/>
    <w:rsid w:val="00A80FF2"/>
    <w:rsid w:val="00A81C84"/>
    <w:rsid w:val="00A82DD6"/>
    <w:rsid w:val="00A840B8"/>
    <w:rsid w:val="00A850AA"/>
    <w:rsid w:val="00A902DB"/>
    <w:rsid w:val="00A90B86"/>
    <w:rsid w:val="00A91588"/>
    <w:rsid w:val="00A94175"/>
    <w:rsid w:val="00A9429A"/>
    <w:rsid w:val="00A97CF4"/>
    <w:rsid w:val="00AA0BEA"/>
    <w:rsid w:val="00AA27C4"/>
    <w:rsid w:val="00AA2EAE"/>
    <w:rsid w:val="00AA4E6D"/>
    <w:rsid w:val="00AA5F0F"/>
    <w:rsid w:val="00AB3583"/>
    <w:rsid w:val="00AB624E"/>
    <w:rsid w:val="00AB67AE"/>
    <w:rsid w:val="00AB7A92"/>
    <w:rsid w:val="00AC3C48"/>
    <w:rsid w:val="00AC4918"/>
    <w:rsid w:val="00AC4E3C"/>
    <w:rsid w:val="00AC5310"/>
    <w:rsid w:val="00AC6D40"/>
    <w:rsid w:val="00AC6EB9"/>
    <w:rsid w:val="00AD2A3F"/>
    <w:rsid w:val="00AD2CA5"/>
    <w:rsid w:val="00AD3783"/>
    <w:rsid w:val="00AD3FF3"/>
    <w:rsid w:val="00AE15D6"/>
    <w:rsid w:val="00AE46DB"/>
    <w:rsid w:val="00AF0F4C"/>
    <w:rsid w:val="00AF1B21"/>
    <w:rsid w:val="00AF417D"/>
    <w:rsid w:val="00AF4A9A"/>
    <w:rsid w:val="00AF7C53"/>
    <w:rsid w:val="00B0062D"/>
    <w:rsid w:val="00B00F88"/>
    <w:rsid w:val="00B0213B"/>
    <w:rsid w:val="00B03089"/>
    <w:rsid w:val="00B0321D"/>
    <w:rsid w:val="00B07C82"/>
    <w:rsid w:val="00B10478"/>
    <w:rsid w:val="00B11094"/>
    <w:rsid w:val="00B13160"/>
    <w:rsid w:val="00B141FD"/>
    <w:rsid w:val="00B168E7"/>
    <w:rsid w:val="00B200FE"/>
    <w:rsid w:val="00B22BD9"/>
    <w:rsid w:val="00B23B00"/>
    <w:rsid w:val="00B26406"/>
    <w:rsid w:val="00B332E6"/>
    <w:rsid w:val="00B34A5E"/>
    <w:rsid w:val="00B34C36"/>
    <w:rsid w:val="00B356E5"/>
    <w:rsid w:val="00B35BB2"/>
    <w:rsid w:val="00B36541"/>
    <w:rsid w:val="00B37ADD"/>
    <w:rsid w:val="00B404F5"/>
    <w:rsid w:val="00B4124D"/>
    <w:rsid w:val="00B46704"/>
    <w:rsid w:val="00B469C8"/>
    <w:rsid w:val="00B50010"/>
    <w:rsid w:val="00B52826"/>
    <w:rsid w:val="00B54E1C"/>
    <w:rsid w:val="00B55959"/>
    <w:rsid w:val="00B57FB4"/>
    <w:rsid w:val="00B62F29"/>
    <w:rsid w:val="00B634E3"/>
    <w:rsid w:val="00B649EB"/>
    <w:rsid w:val="00B67700"/>
    <w:rsid w:val="00B71F5A"/>
    <w:rsid w:val="00B7349B"/>
    <w:rsid w:val="00B74D2C"/>
    <w:rsid w:val="00B76A7D"/>
    <w:rsid w:val="00B83E00"/>
    <w:rsid w:val="00B84435"/>
    <w:rsid w:val="00B904E8"/>
    <w:rsid w:val="00B94400"/>
    <w:rsid w:val="00B95557"/>
    <w:rsid w:val="00B957D4"/>
    <w:rsid w:val="00B96E78"/>
    <w:rsid w:val="00B97636"/>
    <w:rsid w:val="00BA20FC"/>
    <w:rsid w:val="00BA54EE"/>
    <w:rsid w:val="00BA6580"/>
    <w:rsid w:val="00BB2A29"/>
    <w:rsid w:val="00BB2DDD"/>
    <w:rsid w:val="00BB39A3"/>
    <w:rsid w:val="00BB4288"/>
    <w:rsid w:val="00BB7B18"/>
    <w:rsid w:val="00BC0B9A"/>
    <w:rsid w:val="00BC37CB"/>
    <w:rsid w:val="00BD1AFC"/>
    <w:rsid w:val="00BD372B"/>
    <w:rsid w:val="00BD4EFF"/>
    <w:rsid w:val="00BD510E"/>
    <w:rsid w:val="00BD59F6"/>
    <w:rsid w:val="00BD7118"/>
    <w:rsid w:val="00BD7A55"/>
    <w:rsid w:val="00BE6A7D"/>
    <w:rsid w:val="00BF51DC"/>
    <w:rsid w:val="00BF5C93"/>
    <w:rsid w:val="00BF5E32"/>
    <w:rsid w:val="00C01C0F"/>
    <w:rsid w:val="00C06DA6"/>
    <w:rsid w:val="00C115D6"/>
    <w:rsid w:val="00C12BB3"/>
    <w:rsid w:val="00C23EDA"/>
    <w:rsid w:val="00C31BEB"/>
    <w:rsid w:val="00C33020"/>
    <w:rsid w:val="00C34161"/>
    <w:rsid w:val="00C351FF"/>
    <w:rsid w:val="00C36E5A"/>
    <w:rsid w:val="00C4413C"/>
    <w:rsid w:val="00C45B44"/>
    <w:rsid w:val="00C47F02"/>
    <w:rsid w:val="00C5181D"/>
    <w:rsid w:val="00C52076"/>
    <w:rsid w:val="00C54D18"/>
    <w:rsid w:val="00C573C8"/>
    <w:rsid w:val="00C61B5B"/>
    <w:rsid w:val="00C65108"/>
    <w:rsid w:val="00C6554A"/>
    <w:rsid w:val="00C706E9"/>
    <w:rsid w:val="00C706FF"/>
    <w:rsid w:val="00C71387"/>
    <w:rsid w:val="00C72E3F"/>
    <w:rsid w:val="00C76C32"/>
    <w:rsid w:val="00C809C8"/>
    <w:rsid w:val="00C81B5C"/>
    <w:rsid w:val="00C82BA3"/>
    <w:rsid w:val="00C90B88"/>
    <w:rsid w:val="00C9496E"/>
    <w:rsid w:val="00C94DE0"/>
    <w:rsid w:val="00C94EFC"/>
    <w:rsid w:val="00C96F48"/>
    <w:rsid w:val="00CA091B"/>
    <w:rsid w:val="00CA19D7"/>
    <w:rsid w:val="00CA2A12"/>
    <w:rsid w:val="00CA410C"/>
    <w:rsid w:val="00CA6097"/>
    <w:rsid w:val="00CA6AA9"/>
    <w:rsid w:val="00CA7929"/>
    <w:rsid w:val="00CB322B"/>
    <w:rsid w:val="00CB687E"/>
    <w:rsid w:val="00CB7352"/>
    <w:rsid w:val="00CC1BE0"/>
    <w:rsid w:val="00CC21B8"/>
    <w:rsid w:val="00CC3C37"/>
    <w:rsid w:val="00CC43D7"/>
    <w:rsid w:val="00CD19D6"/>
    <w:rsid w:val="00CD3ED3"/>
    <w:rsid w:val="00CD4B74"/>
    <w:rsid w:val="00CE1250"/>
    <w:rsid w:val="00CE50F3"/>
    <w:rsid w:val="00CE63B5"/>
    <w:rsid w:val="00CF1BE2"/>
    <w:rsid w:val="00CF286A"/>
    <w:rsid w:val="00CF45ED"/>
    <w:rsid w:val="00CF46C0"/>
    <w:rsid w:val="00D01ECA"/>
    <w:rsid w:val="00D04805"/>
    <w:rsid w:val="00D10240"/>
    <w:rsid w:val="00D15046"/>
    <w:rsid w:val="00D230CC"/>
    <w:rsid w:val="00D260BC"/>
    <w:rsid w:val="00D26FD2"/>
    <w:rsid w:val="00D30CEA"/>
    <w:rsid w:val="00D32259"/>
    <w:rsid w:val="00D40ADC"/>
    <w:rsid w:val="00D416E0"/>
    <w:rsid w:val="00D45E70"/>
    <w:rsid w:val="00D5344B"/>
    <w:rsid w:val="00D55E67"/>
    <w:rsid w:val="00D60DF5"/>
    <w:rsid w:val="00D70FB8"/>
    <w:rsid w:val="00D71C0E"/>
    <w:rsid w:val="00D749AA"/>
    <w:rsid w:val="00D75B1E"/>
    <w:rsid w:val="00D80A71"/>
    <w:rsid w:val="00D83395"/>
    <w:rsid w:val="00D84E3D"/>
    <w:rsid w:val="00D90E7F"/>
    <w:rsid w:val="00D92111"/>
    <w:rsid w:val="00D92ED9"/>
    <w:rsid w:val="00DA03C1"/>
    <w:rsid w:val="00DA088D"/>
    <w:rsid w:val="00DA29B6"/>
    <w:rsid w:val="00DA428F"/>
    <w:rsid w:val="00DB6ED5"/>
    <w:rsid w:val="00DC0028"/>
    <w:rsid w:val="00DC1362"/>
    <w:rsid w:val="00DC24BB"/>
    <w:rsid w:val="00DC39C2"/>
    <w:rsid w:val="00DC3A85"/>
    <w:rsid w:val="00DC3DE5"/>
    <w:rsid w:val="00DC423C"/>
    <w:rsid w:val="00DC57FC"/>
    <w:rsid w:val="00DC7908"/>
    <w:rsid w:val="00DD1D19"/>
    <w:rsid w:val="00DD1E51"/>
    <w:rsid w:val="00DD4A99"/>
    <w:rsid w:val="00DD673F"/>
    <w:rsid w:val="00DD7E93"/>
    <w:rsid w:val="00DE0E5F"/>
    <w:rsid w:val="00DE28E1"/>
    <w:rsid w:val="00DE2F3B"/>
    <w:rsid w:val="00DF0615"/>
    <w:rsid w:val="00DF32C2"/>
    <w:rsid w:val="00DF66F3"/>
    <w:rsid w:val="00E06F91"/>
    <w:rsid w:val="00E0773F"/>
    <w:rsid w:val="00E07DB7"/>
    <w:rsid w:val="00E136D8"/>
    <w:rsid w:val="00E14CB9"/>
    <w:rsid w:val="00E15198"/>
    <w:rsid w:val="00E26544"/>
    <w:rsid w:val="00E27118"/>
    <w:rsid w:val="00E27793"/>
    <w:rsid w:val="00E309A0"/>
    <w:rsid w:val="00E330B9"/>
    <w:rsid w:val="00E34DC9"/>
    <w:rsid w:val="00E36FCD"/>
    <w:rsid w:val="00E412AE"/>
    <w:rsid w:val="00E46C22"/>
    <w:rsid w:val="00E51634"/>
    <w:rsid w:val="00E60C63"/>
    <w:rsid w:val="00E6108E"/>
    <w:rsid w:val="00E616EF"/>
    <w:rsid w:val="00E62E14"/>
    <w:rsid w:val="00E630C8"/>
    <w:rsid w:val="00E64EC0"/>
    <w:rsid w:val="00E70601"/>
    <w:rsid w:val="00E714F4"/>
    <w:rsid w:val="00E718DE"/>
    <w:rsid w:val="00E75420"/>
    <w:rsid w:val="00E75C2E"/>
    <w:rsid w:val="00E76D1D"/>
    <w:rsid w:val="00E77CA1"/>
    <w:rsid w:val="00E81070"/>
    <w:rsid w:val="00E85855"/>
    <w:rsid w:val="00E871BF"/>
    <w:rsid w:val="00E90BD7"/>
    <w:rsid w:val="00E93F05"/>
    <w:rsid w:val="00E94A71"/>
    <w:rsid w:val="00EA2767"/>
    <w:rsid w:val="00EA4708"/>
    <w:rsid w:val="00EB20BE"/>
    <w:rsid w:val="00EB57EF"/>
    <w:rsid w:val="00EB7A48"/>
    <w:rsid w:val="00EC05DF"/>
    <w:rsid w:val="00EC1086"/>
    <w:rsid w:val="00EC53E8"/>
    <w:rsid w:val="00EC6C0C"/>
    <w:rsid w:val="00EC7373"/>
    <w:rsid w:val="00ED263D"/>
    <w:rsid w:val="00ED359F"/>
    <w:rsid w:val="00ED5F34"/>
    <w:rsid w:val="00ED7C44"/>
    <w:rsid w:val="00EE2FA0"/>
    <w:rsid w:val="00EF58A1"/>
    <w:rsid w:val="00EF7C6C"/>
    <w:rsid w:val="00F04DAD"/>
    <w:rsid w:val="00F05926"/>
    <w:rsid w:val="00F107A1"/>
    <w:rsid w:val="00F114DB"/>
    <w:rsid w:val="00F13296"/>
    <w:rsid w:val="00F1510F"/>
    <w:rsid w:val="00F160DE"/>
    <w:rsid w:val="00F21323"/>
    <w:rsid w:val="00F246B2"/>
    <w:rsid w:val="00F24E56"/>
    <w:rsid w:val="00F32262"/>
    <w:rsid w:val="00F33F57"/>
    <w:rsid w:val="00F37285"/>
    <w:rsid w:val="00F423B5"/>
    <w:rsid w:val="00F42676"/>
    <w:rsid w:val="00F42E83"/>
    <w:rsid w:val="00F514A2"/>
    <w:rsid w:val="00F5398C"/>
    <w:rsid w:val="00F5432D"/>
    <w:rsid w:val="00F5604B"/>
    <w:rsid w:val="00F63B39"/>
    <w:rsid w:val="00F72F3B"/>
    <w:rsid w:val="00F74DCE"/>
    <w:rsid w:val="00F76499"/>
    <w:rsid w:val="00F80F65"/>
    <w:rsid w:val="00F84228"/>
    <w:rsid w:val="00F879C3"/>
    <w:rsid w:val="00F91671"/>
    <w:rsid w:val="00F945A4"/>
    <w:rsid w:val="00F95525"/>
    <w:rsid w:val="00F95D16"/>
    <w:rsid w:val="00FA2C8E"/>
    <w:rsid w:val="00FA5B90"/>
    <w:rsid w:val="00FA6C1D"/>
    <w:rsid w:val="00FB52CD"/>
    <w:rsid w:val="00FB62A9"/>
    <w:rsid w:val="00FB6B98"/>
    <w:rsid w:val="00FB72E1"/>
    <w:rsid w:val="00FC3458"/>
    <w:rsid w:val="00FC4B65"/>
    <w:rsid w:val="00FC5828"/>
    <w:rsid w:val="00FD1373"/>
    <w:rsid w:val="00FD2381"/>
    <w:rsid w:val="00FD2A94"/>
    <w:rsid w:val="00FD3240"/>
    <w:rsid w:val="00FD4591"/>
    <w:rsid w:val="00FE08F0"/>
    <w:rsid w:val="00FE2742"/>
    <w:rsid w:val="00FE5217"/>
    <w:rsid w:val="00FF3A2C"/>
    <w:rsid w:val="00FF4C62"/>
    <w:rsid w:val="00FF7D99"/>
    <w:rsid w:val="63E5E83E"/>
    <w:rsid w:val="77CF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81E86"/>
  <w15:chartTrackingRefBased/>
  <w15:docId w15:val="{B5D59040-0B2D-4B54-A125-07E6788F8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CF1"/>
  </w:style>
  <w:style w:type="paragraph" w:styleId="Heading1">
    <w:name w:val="heading 1"/>
    <w:basedOn w:val="Normal"/>
    <w:next w:val="Normal"/>
    <w:link w:val="Heading1Char"/>
    <w:uiPriority w:val="9"/>
    <w:qFormat/>
    <w:rsid w:val="00333D0D"/>
    <w:pPr>
      <w:keepNext/>
      <w:keepLines/>
      <w:spacing w:before="600" w:after="60"/>
      <w:contextualSpacing/>
      <w:outlineLvl w:val="0"/>
    </w:pPr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D0D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5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E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778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F5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4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D0D"/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33D0D"/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customStyle="1" w:styleId="ContactInfo">
    <w:name w:val="Contact Info"/>
    <w:basedOn w:val="Normal"/>
    <w:uiPriority w:val="4"/>
    <w:qFormat/>
    <w:rsid w:val="00C6554A"/>
    <w:pPr>
      <w:spacing w:before="0" w:after="0"/>
      <w:jc w:val="center"/>
    </w:pPr>
  </w:style>
  <w:style w:type="paragraph" w:styleId="ListBullet">
    <w:name w:val="List Bullet"/>
    <w:basedOn w:val="Normal"/>
    <w:uiPriority w:val="10"/>
    <w:unhideWhenUsed/>
    <w:qFormat/>
    <w:rsid w:val="00C6554A"/>
    <w:pPr>
      <w:numPr>
        <w:numId w:val="4"/>
      </w:numPr>
    </w:pPr>
  </w:style>
  <w:style w:type="paragraph" w:styleId="Title">
    <w:name w:val="Title"/>
    <w:basedOn w:val="Normal"/>
    <w:link w:val="TitleChar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2"/>
    <w:rsid w:val="00333D0D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Subtitle">
    <w:name w:val="Subtitle"/>
    <w:basedOn w:val="Normal"/>
    <w:link w:val="SubtitleChar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SubtitleChar">
    <w:name w:val="Subtitle Char"/>
    <w:basedOn w:val="DefaultParagraphFont"/>
    <w:link w:val="Subtitle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Footer">
    <w:name w:val="footer"/>
    <w:basedOn w:val="Normal"/>
    <w:link w:val="FooterChar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FooterChar">
    <w:name w:val="Footer Char"/>
    <w:basedOn w:val="DefaultParagraphFont"/>
    <w:link w:val="Footer"/>
    <w:uiPriority w:val="99"/>
    <w:rsid w:val="00C6554A"/>
    <w:rPr>
      <w:caps/>
    </w:rPr>
  </w:style>
  <w:style w:type="paragraph" w:customStyle="1" w:styleId="Photo">
    <w:name w:val="Photo"/>
    <w:basedOn w:val="Normal"/>
    <w:uiPriority w:val="1"/>
    <w:qFormat/>
    <w:rsid w:val="00C6554A"/>
    <w:pPr>
      <w:spacing w:before="0" w:after="0" w:line="240" w:lineRule="auto"/>
      <w:jc w:val="center"/>
    </w:pPr>
  </w:style>
  <w:style w:type="paragraph" w:styleId="Header">
    <w:name w:val="header"/>
    <w:basedOn w:val="Normal"/>
    <w:link w:val="HeaderChar"/>
    <w:unhideWhenUsed/>
    <w:rsid w:val="00C6554A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C6554A"/>
    <w:rPr>
      <w:color w:val="595959" w:themeColor="text1" w:themeTint="A6"/>
      <w:sz w:val="20"/>
      <w:szCs w:val="20"/>
      <w:lang w:eastAsia="ja-JP"/>
    </w:rPr>
  </w:style>
  <w:style w:type="paragraph" w:styleId="ListNumber">
    <w:name w:val="List Number"/>
    <w:basedOn w:val="Normal"/>
    <w:uiPriority w:val="11"/>
    <w:unhideWhenUsed/>
    <w:qFormat/>
    <w:rsid w:val="00C6554A"/>
    <w:pPr>
      <w:numPr>
        <w:numId w:val="3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6554A"/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6554A"/>
    <w:rPr>
      <w:i/>
      <w:iCs/>
      <w:color w:val="00778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6554A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/>
      <w:ind w:left="864" w:right="864"/>
      <w:jc w:val="center"/>
    </w:pPr>
    <w:rPr>
      <w:i/>
      <w:iCs/>
      <w:color w:val="00778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6554A"/>
    <w:rPr>
      <w:i/>
      <w:iCs/>
      <w:color w:val="007789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6554A"/>
    <w:rPr>
      <w:b/>
      <w:bCs/>
      <w:caps w:val="0"/>
      <w:smallCaps/>
      <w:color w:val="007789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54A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rFonts w:eastAsiaTheme="minorEastAsia"/>
      <w:i/>
      <w:iCs/>
      <w:color w:val="007789" w:themeColor="accent1" w:themeShade="BF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6554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6554A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6554A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6554A"/>
    <w:rPr>
      <w:szCs w:val="16"/>
    </w:rPr>
  </w:style>
  <w:style w:type="character" w:styleId="CommentReference">
    <w:name w:val="annotation reference"/>
    <w:basedOn w:val="DefaultParagraphFont"/>
    <w:unhideWhenUsed/>
    <w:rsid w:val="00C6554A"/>
    <w:rPr>
      <w:sz w:val="22"/>
      <w:szCs w:val="16"/>
    </w:rPr>
  </w:style>
  <w:style w:type="paragraph" w:styleId="CommentText">
    <w:name w:val="annotation text"/>
    <w:basedOn w:val="Normal"/>
    <w:link w:val="CommentTextChar"/>
    <w:unhideWhenUsed/>
    <w:rsid w:val="00C6554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C6554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54A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6554A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6554A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554A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554A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C6554A"/>
    <w:rPr>
      <w:color w:val="835D00" w:themeColor="accent3" w:themeShade="80"/>
      <w:u w:val="single"/>
    </w:rPr>
  </w:style>
  <w:style w:type="paragraph" w:styleId="MacroText">
    <w:name w:val="macro"/>
    <w:link w:val="MacroTextChar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6554A"/>
    <w:rPr>
      <w:rFonts w:ascii="Consolas" w:hAnsi="Consolas"/>
      <w:szCs w:val="20"/>
    </w:rPr>
  </w:style>
  <w:style w:type="character" w:styleId="PlaceholderText">
    <w:name w:val="Placeholder Text"/>
    <w:basedOn w:val="DefaultParagraphFont"/>
    <w:uiPriority w:val="99"/>
    <w:semiHidden/>
    <w:rsid w:val="00C6554A"/>
    <w:rPr>
      <w:color w:val="595959" w:themeColor="text1" w:themeTint="A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6554A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4CD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4CD"/>
    <w:rPr>
      <w:rFonts w:asciiTheme="majorHAnsi" w:eastAsiaTheme="majorEastAsia" w:hAnsiTheme="majorHAnsi" w:cstheme="majorBidi"/>
      <w:color w:val="004F5B" w:themeColor="accent1" w:themeShade="7F"/>
    </w:rPr>
  </w:style>
  <w:style w:type="paragraph" w:customStyle="1" w:styleId="971A9CB9C26644298084B4E94CC740F2">
    <w:name w:val="971A9CB9C26644298084B4E94CC740F2"/>
    <w:rsid w:val="004221AD"/>
    <w:pPr>
      <w:spacing w:before="0" w:after="160" w:line="278" w:lineRule="auto"/>
    </w:pPr>
    <w:rPr>
      <w:rFonts w:eastAsiaTheme="minorEastAsia"/>
      <w:color w:val="auto"/>
      <w:kern w:val="2"/>
      <w:sz w:val="24"/>
      <w:szCs w:val="24"/>
      <w:lang w:val="en-CA" w:eastAsia="en-CA"/>
      <w14:ligatures w14:val="standardContextual"/>
    </w:rPr>
  </w:style>
  <w:style w:type="paragraph" w:styleId="ListParagraph">
    <w:name w:val="List Paragraph"/>
    <w:basedOn w:val="Normal"/>
    <w:uiPriority w:val="34"/>
    <w:unhideWhenUsed/>
    <w:qFormat/>
    <w:rsid w:val="007E6F5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7E6F5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E6F50"/>
    <w:pPr>
      <w:spacing w:after="100"/>
      <w:ind w:left="220"/>
    </w:pPr>
  </w:style>
  <w:style w:type="table" w:styleId="TableGrid">
    <w:name w:val="Table Grid"/>
    <w:basedOn w:val="TableNormal"/>
    <w:uiPriority w:val="39"/>
    <w:rsid w:val="007E6F5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934A3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7852D5"/>
    <w:pPr>
      <w:spacing w:before="240" w:after="0" w:line="259" w:lineRule="auto"/>
      <w:contextualSpacing w:val="0"/>
      <w:outlineLvl w:val="9"/>
    </w:pPr>
    <w:rPr>
      <w:szCs w:val="32"/>
    </w:rPr>
  </w:style>
  <w:style w:type="paragraph" w:styleId="NormalWeb">
    <w:name w:val="Normal (Web)"/>
    <w:basedOn w:val="Normal"/>
    <w:uiPriority w:val="99"/>
    <w:unhideWhenUsed/>
    <w:rsid w:val="00AD2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CA" w:eastAsia="en-CA"/>
    </w:rPr>
  </w:style>
  <w:style w:type="paragraph" w:styleId="Revision">
    <w:name w:val="Revision"/>
    <w:hidden/>
    <w:uiPriority w:val="99"/>
    <w:semiHidden/>
    <w:rsid w:val="00CA7929"/>
    <w:pPr>
      <w:spacing w:before="0" w:after="0" w:line="240" w:lineRule="auto"/>
    </w:pPr>
  </w:style>
  <w:style w:type="character" w:styleId="BookTitle">
    <w:name w:val="Book Title"/>
    <w:basedOn w:val="DefaultParagraphFont"/>
    <w:uiPriority w:val="33"/>
    <w:semiHidden/>
    <w:unhideWhenUsed/>
    <w:qFormat/>
    <w:rsid w:val="00A52E86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semiHidden/>
    <w:unhideWhenUsed/>
    <w:qFormat/>
    <w:rsid w:val="00A52E86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E86"/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E86"/>
    <w:rPr>
      <w:rFonts w:asciiTheme="majorHAnsi" w:eastAsiaTheme="majorEastAsia" w:hAnsiTheme="majorHAnsi" w:cstheme="majorBidi"/>
      <w:color w:val="007789" w:themeColor="accent1" w:themeShade="BF"/>
    </w:rPr>
  </w:style>
  <w:style w:type="paragraph" w:styleId="NoSpacing">
    <w:name w:val="No Spacing"/>
    <w:uiPriority w:val="1"/>
    <w:semiHidden/>
    <w:unhideWhenUsed/>
    <w:qFormat/>
    <w:rsid w:val="00A52E86"/>
    <w:pPr>
      <w:spacing w:before="0"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A52E8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52E86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semiHidden/>
    <w:unhideWhenUsed/>
    <w:qFormat/>
    <w:rsid w:val="00A52E86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A52E8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A52E86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financials@o5pba.ca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esa\AppData\Local\Microsoft\Office\16.0\DTS\en-CA%7b9E662376-3870-4C11-84D1-45A3A3FE04B6%7d\%7b29AEC972-1BB7-4E13-B759-319E0CE9342D%7dtf02835058_win32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B67A0-EF20-41C8-8119-2B193601D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{29AEC972-1BB7-4E13-B759-319E0CE9342D}tf02835058_win32</Template>
  <TotalTime>2</TotalTime>
  <Pages>2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Beesack</dc:creator>
  <cp:keywords/>
  <dc:description/>
  <cp:lastModifiedBy>Lori Beesack</cp:lastModifiedBy>
  <cp:revision>3</cp:revision>
  <cp:lastPrinted>2026-08-23T13:29:00Z</cp:lastPrinted>
  <dcterms:created xsi:type="dcterms:W3CDTF">2026-11-02T02:19:00Z</dcterms:created>
  <dcterms:modified xsi:type="dcterms:W3CDTF">2026-11-02T02:44:00Z</dcterms:modified>
</cp:coreProperties>
</file>