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B1D46" w14:textId="48D4C383" w:rsidR="0065301F" w:rsidRPr="00264D7F" w:rsidRDefault="001315F7" w:rsidP="001315F7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0"/>
        <w:ind w:left="-15" w:right="-125"/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255D43BF" wp14:editId="05FCB0FC">
            <wp:extent cx="5895975" cy="1076325"/>
            <wp:effectExtent l="0" t="0" r="9525" b="9525"/>
            <wp:docPr id="1157778852" name="Picture 1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1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4C164" w14:textId="4975D0DF" w:rsidR="00F945A4" w:rsidRPr="00264D7F" w:rsidRDefault="005A63B1" w:rsidP="00041B8C">
      <w:pPr>
        <w:pStyle w:val="Heading1"/>
        <w:jc w:val="center"/>
        <w:rPr>
          <w:rFonts w:ascii="Arial" w:hAnsi="Arial" w:cs="Arial"/>
        </w:rPr>
      </w:pPr>
      <w:bookmarkStart w:id="0" w:name="_2025_–_2026_11"/>
      <w:bookmarkStart w:id="1" w:name="_Toc238581865"/>
      <w:bookmarkEnd w:id="0"/>
      <w:r>
        <w:rPr>
          <w:rFonts w:ascii="Arial" w:hAnsi="Arial" w:cs="Arial"/>
        </w:rPr>
        <w:t>2026</w:t>
      </w:r>
      <w:r w:rsidR="00041B8C" w:rsidRPr="00264D7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2027</w:t>
      </w:r>
      <w:r w:rsidR="00041B8C" w:rsidRPr="00264D7F">
        <w:rPr>
          <w:rFonts w:ascii="Arial" w:hAnsi="Arial" w:cs="Arial"/>
        </w:rPr>
        <w:t xml:space="preserve"> </w:t>
      </w:r>
      <w:r w:rsidR="001315F7" w:rsidRPr="00264D7F">
        <w:rPr>
          <w:rFonts w:ascii="Arial" w:hAnsi="Arial" w:cs="Arial"/>
        </w:rPr>
        <w:t>Tournament</w:t>
      </w:r>
      <w:r w:rsidR="00414E54" w:rsidRPr="00264D7F">
        <w:rPr>
          <w:rFonts w:ascii="Arial" w:hAnsi="Arial" w:cs="Arial"/>
        </w:rPr>
        <w:t>s – League Entry Forms</w:t>
      </w:r>
      <w:bookmarkEnd w:id="1"/>
    </w:p>
    <w:p w14:paraId="1A5E712B" w14:textId="537181AF" w:rsidR="00661D32" w:rsidRPr="00264D7F" w:rsidRDefault="00B7349B" w:rsidP="00245FB9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b/>
          <w:bCs/>
          <w:lang w:val="en-CA"/>
        </w:rPr>
      </w:pPr>
      <w:r w:rsidRPr="00264D7F">
        <w:rPr>
          <w:rFonts w:ascii="Arial" w:hAnsi="Arial" w:cs="Arial"/>
        </w:rPr>
        <w:t xml:space="preserve">Submit </w:t>
      </w:r>
      <w:r w:rsidR="009D6F9F" w:rsidRPr="00264D7F">
        <w:rPr>
          <w:rFonts w:ascii="Arial" w:hAnsi="Arial" w:cs="Arial"/>
        </w:rPr>
        <w:t xml:space="preserve">the </w:t>
      </w:r>
      <w:r w:rsidRPr="00264D7F">
        <w:rPr>
          <w:rFonts w:ascii="Arial" w:hAnsi="Arial" w:cs="Arial"/>
        </w:rPr>
        <w:t xml:space="preserve">completed form to </w:t>
      </w:r>
      <w:hyperlink r:id="rId9" w:history="1">
        <w:r w:rsidRPr="00264D7F">
          <w:rPr>
            <w:rStyle w:val="Hyperlink"/>
            <w:rFonts w:ascii="Arial" w:hAnsi="Arial" w:cs="Arial"/>
            <w:b/>
            <w:bCs/>
            <w:color w:val="595959" w:themeColor="text1" w:themeTint="A6"/>
            <w:u w:val="none"/>
          </w:rPr>
          <w:t>incentive@o5pba.ca</w:t>
        </w:r>
      </w:hyperlink>
      <w:r w:rsidR="00AB67AE" w:rsidRPr="00264D7F">
        <w:rPr>
          <w:rFonts w:ascii="Arial" w:hAnsi="Arial" w:cs="Arial"/>
        </w:rPr>
        <w:t xml:space="preserve"> </w:t>
      </w:r>
      <w:r w:rsidR="009D6F9F" w:rsidRPr="00264D7F">
        <w:rPr>
          <w:rFonts w:ascii="Arial" w:hAnsi="Arial" w:cs="Arial"/>
        </w:rPr>
        <w:t>for each tournament.</w:t>
      </w:r>
      <w:r w:rsidR="009D6F9F" w:rsidRPr="00264D7F">
        <w:rPr>
          <w:rFonts w:ascii="Arial" w:hAnsi="Arial" w:cs="Arial"/>
          <w:b/>
          <w:bCs/>
          <w:u w:val="single"/>
        </w:rPr>
        <w:t xml:space="preserve">  </w:t>
      </w:r>
    </w:p>
    <w:p w14:paraId="5136D024" w14:textId="6DF27A22" w:rsidR="00245FB9" w:rsidRPr="00AE46DB" w:rsidRDefault="00AB67AE" w:rsidP="00245FB9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lang w:val="fr-CA"/>
        </w:rPr>
      </w:pPr>
      <w:r w:rsidRPr="00AE46DB">
        <w:rPr>
          <w:rFonts w:ascii="Arial" w:eastAsia="Arial" w:hAnsi="Arial" w:cs="Arial"/>
          <w:b/>
          <w:bCs/>
          <w:lang w:val="fr-CA"/>
        </w:rPr>
        <w:t>Tournament:</w:t>
      </w:r>
      <w:r w:rsidR="00245FB9" w:rsidRPr="00AE46DB">
        <w:rPr>
          <w:rFonts w:ascii="Arial" w:eastAsia="Arial" w:hAnsi="Arial" w:cs="Arial"/>
          <w:lang w:val="fr-CA"/>
        </w:rPr>
        <w:t xml:space="preserve"> ______________________________________________________________________________</w:t>
      </w:r>
    </w:p>
    <w:p w14:paraId="42D4EECC" w14:textId="31DB5DE6" w:rsidR="00245FB9" w:rsidRPr="00AE46DB" w:rsidRDefault="00245FB9" w:rsidP="00245FB9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lang w:val="fr-CA"/>
        </w:rPr>
      </w:pPr>
      <w:r w:rsidRPr="00AE46DB">
        <w:rPr>
          <w:rFonts w:ascii="Arial" w:eastAsia="Arial" w:hAnsi="Arial" w:cs="Arial"/>
          <w:lang w:val="fr-CA"/>
        </w:rPr>
        <w:t xml:space="preserve">Zone / DC Association : </w:t>
      </w:r>
      <w:r w:rsidRPr="00AE46DB">
        <w:rPr>
          <w:rFonts w:ascii="Arial" w:eastAsia="Arial" w:hAnsi="Arial" w:cs="Arial"/>
          <w:u w:val="single" w:color="000000"/>
          <w:lang w:val="fr-CA"/>
        </w:rPr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</w:r>
      <w:r w:rsidRPr="00AE46DB">
        <w:rPr>
          <w:rFonts w:ascii="Arial" w:eastAsia="Arial" w:hAnsi="Arial" w:cs="Arial"/>
          <w:lang w:val="fr-CA"/>
        </w:rPr>
        <w:t xml:space="preserve">   </w:t>
      </w:r>
    </w:p>
    <w:p w14:paraId="7DD9D3C9" w14:textId="77777777" w:rsidR="00245FB9" w:rsidRPr="00AE46DB" w:rsidRDefault="00245FB9" w:rsidP="00245FB9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spacing w:after="0" w:line="240" w:lineRule="auto"/>
        <w:ind w:left="-15"/>
        <w:rPr>
          <w:rFonts w:ascii="Arial" w:eastAsia="Arial" w:hAnsi="Arial" w:cs="Arial"/>
          <w:lang w:val="fr-CA"/>
        </w:rPr>
      </w:pPr>
      <w:r w:rsidRPr="00AE46DB">
        <w:rPr>
          <w:rFonts w:ascii="Arial" w:eastAsia="Arial" w:hAnsi="Arial" w:cs="Arial"/>
          <w:lang w:val="fr-CA"/>
        </w:rPr>
        <w:t xml:space="preserve">Tournament Director’s Name: </w:t>
      </w:r>
      <w:r w:rsidRPr="00AE46DB">
        <w:rPr>
          <w:rFonts w:ascii="Arial" w:eastAsia="Arial" w:hAnsi="Arial" w:cs="Arial"/>
          <w:u w:val="single" w:color="000000"/>
          <w:lang w:val="fr-CA"/>
        </w:rPr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  <w:lang w:val="fr-CA"/>
        </w:rPr>
        <w:tab/>
      </w:r>
      <w:r w:rsidRPr="00AE46DB">
        <w:rPr>
          <w:rFonts w:ascii="Arial" w:eastAsia="Arial" w:hAnsi="Arial" w:cs="Arial"/>
          <w:lang w:val="fr-CA"/>
        </w:rPr>
        <w:t xml:space="preserve"> </w:t>
      </w:r>
    </w:p>
    <w:p w14:paraId="289EB165" w14:textId="62FFD4CA" w:rsidR="00245FB9" w:rsidRPr="00AE46DB" w:rsidRDefault="00245FB9" w:rsidP="00245FB9">
      <w:pPr>
        <w:tabs>
          <w:tab w:val="center" w:pos="1440"/>
          <w:tab w:val="center" w:pos="2160"/>
          <w:tab w:val="center" w:pos="2880"/>
          <w:tab w:val="center" w:pos="360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023"/>
        </w:tabs>
        <w:spacing w:after="240" w:line="240" w:lineRule="auto"/>
        <w:ind w:left="-17"/>
        <w:rPr>
          <w:rFonts w:ascii="Arial" w:eastAsia="Arial" w:hAnsi="Arial" w:cs="Arial"/>
          <w:lang w:val="en-CA"/>
        </w:rPr>
      </w:pPr>
      <w:r w:rsidRPr="00AE46DB">
        <w:rPr>
          <w:rFonts w:ascii="Arial" w:eastAsia="Arial" w:hAnsi="Arial" w:cs="Arial"/>
        </w:rPr>
        <w:t xml:space="preserve">Phone #  </w:t>
      </w:r>
      <w:r w:rsidRPr="00AE46DB">
        <w:rPr>
          <w:rFonts w:ascii="Arial" w:eastAsia="Arial" w:hAnsi="Arial" w:cs="Arial"/>
          <w:u w:val="single" w:color="000000"/>
        </w:rPr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____________ </w:t>
      </w:r>
    </w:p>
    <w:p w14:paraId="4E3CF7DF" w14:textId="24678162" w:rsidR="00414E54" w:rsidRPr="00AE46DB" w:rsidRDefault="00245FB9" w:rsidP="00245FB9">
      <w:pPr>
        <w:rPr>
          <w:rFonts w:ascii="Arial" w:eastAsia="Arial" w:hAnsi="Arial" w:cs="Arial"/>
        </w:rPr>
      </w:pPr>
      <w:r w:rsidRPr="00AE46DB">
        <w:rPr>
          <w:rFonts w:ascii="Arial" w:eastAsia="Arial" w:hAnsi="Arial" w:cs="Arial"/>
        </w:rPr>
        <w:t xml:space="preserve">Email Address: 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</w:t>
      </w:r>
      <w:r w:rsidRPr="00AE46DB">
        <w:rPr>
          <w:rFonts w:ascii="Arial" w:eastAsia="Arial" w:hAnsi="Arial" w:cs="Arial"/>
          <w:u w:val="single" w:color="000000"/>
        </w:rPr>
        <w:tab/>
        <w:t xml:space="preserve"> _________</w:t>
      </w:r>
      <w:r w:rsidRPr="00AE46DB">
        <w:rPr>
          <w:rFonts w:ascii="Arial" w:eastAsia="Arial" w:hAnsi="Arial" w:cs="Arial"/>
          <w:u w:val="single" w:color="000000"/>
        </w:rPr>
        <w:tab/>
        <w:t xml:space="preserve">         __________</w:t>
      </w:r>
      <w:r w:rsidR="009D700C" w:rsidRPr="00AE46DB">
        <w:rPr>
          <w:rFonts w:ascii="Arial" w:eastAsia="Arial" w:hAnsi="Arial" w:cs="Arial"/>
          <w:u w:val="single" w:color="000000"/>
        </w:rPr>
        <w:t>___________</w:t>
      </w:r>
      <w:r w:rsidRPr="00AE46DB">
        <w:rPr>
          <w:rFonts w:ascii="Arial" w:eastAsia="Arial" w:hAnsi="Arial" w:cs="Arial"/>
        </w:rPr>
        <w:tab/>
      </w:r>
    </w:p>
    <w:p w14:paraId="649ABEE9" w14:textId="6D7D9498" w:rsidR="007613E0" w:rsidRPr="00AE46DB" w:rsidRDefault="007613E0" w:rsidP="00245FB9">
      <w:pPr>
        <w:rPr>
          <w:rFonts w:ascii="Arial" w:eastAsia="Arial" w:hAnsi="Arial" w:cs="Arial"/>
        </w:rPr>
      </w:pPr>
      <w:r w:rsidRPr="00AE46DB">
        <w:rPr>
          <w:rFonts w:ascii="Arial" w:hAnsi="Arial" w:cs="Arial"/>
        </w:rPr>
        <w:t>Incentive points will only be awarded when this form accompanies the League Entry Forms.</w:t>
      </w:r>
    </w:p>
    <w:p w14:paraId="7AA5CCB0" w14:textId="2780D63C" w:rsidR="009D700C" w:rsidRPr="00AE46DB" w:rsidRDefault="009D700C" w:rsidP="00245FB9">
      <w:pPr>
        <w:rPr>
          <w:rFonts w:ascii="Arial" w:eastAsia="Arial" w:hAnsi="Arial" w:cs="Arial"/>
        </w:rPr>
      </w:pPr>
      <w:r w:rsidRPr="00AE46DB">
        <w:rPr>
          <w:rFonts w:ascii="Arial" w:eastAsia="Arial" w:hAnsi="Arial" w:cs="Arial"/>
        </w:rPr>
        <w:t xml:space="preserve">List all leagues participating in the </w:t>
      </w:r>
      <w:r w:rsidR="00B54E1C" w:rsidRPr="00AE46DB">
        <w:rPr>
          <w:rFonts w:ascii="Arial" w:eastAsia="Arial" w:hAnsi="Arial" w:cs="Arial"/>
        </w:rPr>
        <w:t>Zone / DC round.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4"/>
        <w:gridCol w:w="5264"/>
      </w:tblGrid>
      <w:tr w:rsidR="00794DED" w:rsidRPr="00AE46DB" w14:paraId="5B951A78" w14:textId="77777777" w:rsidTr="00264D7F">
        <w:trPr>
          <w:trHeight w:val="340"/>
        </w:trPr>
        <w:tc>
          <w:tcPr>
            <w:tcW w:w="5264" w:type="dxa"/>
          </w:tcPr>
          <w:p w14:paraId="03087C3D" w14:textId="4357E492" w:rsidR="00794DED" w:rsidRPr="00AE46DB" w:rsidRDefault="00877EF7" w:rsidP="00245FB9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League</w:t>
            </w:r>
          </w:p>
        </w:tc>
        <w:tc>
          <w:tcPr>
            <w:tcW w:w="5264" w:type="dxa"/>
          </w:tcPr>
          <w:p w14:paraId="7792F385" w14:textId="07A13007" w:rsidR="00794DED" w:rsidRPr="00AE46DB" w:rsidRDefault="00877EF7" w:rsidP="00245FB9">
            <w:pPr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 xml:space="preserve"># of </w:t>
            </w:r>
            <w:r w:rsidR="009D6F9F" w:rsidRPr="00AE46DB">
              <w:rPr>
                <w:rFonts w:ascii="Arial" w:hAnsi="Arial" w:cs="Arial"/>
              </w:rPr>
              <w:t>Participants</w:t>
            </w:r>
          </w:p>
        </w:tc>
      </w:tr>
      <w:tr w:rsidR="00794DED" w:rsidRPr="00AE46DB" w14:paraId="10A07C54" w14:textId="77777777" w:rsidTr="00264D7F">
        <w:trPr>
          <w:trHeight w:val="340"/>
        </w:trPr>
        <w:tc>
          <w:tcPr>
            <w:tcW w:w="5264" w:type="dxa"/>
          </w:tcPr>
          <w:p w14:paraId="022566C2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6FE3C8EF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</w:tr>
      <w:tr w:rsidR="00794DED" w:rsidRPr="00AE46DB" w14:paraId="6C30D617" w14:textId="77777777" w:rsidTr="00264D7F">
        <w:trPr>
          <w:trHeight w:val="340"/>
        </w:trPr>
        <w:tc>
          <w:tcPr>
            <w:tcW w:w="5264" w:type="dxa"/>
          </w:tcPr>
          <w:p w14:paraId="77CE6486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43F369DB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</w:tr>
      <w:tr w:rsidR="00794DED" w:rsidRPr="00AE46DB" w14:paraId="1CB08CBF" w14:textId="77777777" w:rsidTr="00264D7F">
        <w:trPr>
          <w:trHeight w:val="340"/>
        </w:trPr>
        <w:tc>
          <w:tcPr>
            <w:tcW w:w="5264" w:type="dxa"/>
          </w:tcPr>
          <w:p w14:paraId="289220E6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0904EACE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</w:tr>
      <w:tr w:rsidR="00794DED" w:rsidRPr="00AE46DB" w14:paraId="0A52FCB0" w14:textId="77777777" w:rsidTr="00264D7F">
        <w:trPr>
          <w:trHeight w:val="340"/>
        </w:trPr>
        <w:tc>
          <w:tcPr>
            <w:tcW w:w="5264" w:type="dxa"/>
          </w:tcPr>
          <w:p w14:paraId="3C143FCC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6FE048BA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</w:tr>
      <w:tr w:rsidR="00794DED" w:rsidRPr="00AE46DB" w14:paraId="1E391E5A" w14:textId="77777777" w:rsidTr="00264D7F">
        <w:trPr>
          <w:trHeight w:val="340"/>
        </w:trPr>
        <w:tc>
          <w:tcPr>
            <w:tcW w:w="5264" w:type="dxa"/>
          </w:tcPr>
          <w:p w14:paraId="2CB49BD1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27CA7D64" w14:textId="77777777" w:rsidR="00794DED" w:rsidRPr="00AE46DB" w:rsidRDefault="00794DED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1CE65869" w14:textId="77777777" w:rsidTr="00264D7F">
        <w:trPr>
          <w:trHeight w:val="340"/>
        </w:trPr>
        <w:tc>
          <w:tcPr>
            <w:tcW w:w="5264" w:type="dxa"/>
          </w:tcPr>
          <w:p w14:paraId="05CAAE50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4B8DE065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290B1F0F" w14:textId="77777777" w:rsidTr="00264D7F">
        <w:trPr>
          <w:trHeight w:val="340"/>
        </w:trPr>
        <w:tc>
          <w:tcPr>
            <w:tcW w:w="5264" w:type="dxa"/>
          </w:tcPr>
          <w:p w14:paraId="4DAA0F1B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10124C70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1DAC3748" w14:textId="77777777" w:rsidTr="00264D7F">
        <w:trPr>
          <w:trHeight w:val="340"/>
        </w:trPr>
        <w:tc>
          <w:tcPr>
            <w:tcW w:w="5264" w:type="dxa"/>
          </w:tcPr>
          <w:p w14:paraId="60505713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052954F0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2F86EE80" w14:textId="77777777" w:rsidTr="00264D7F">
        <w:trPr>
          <w:trHeight w:val="340"/>
        </w:trPr>
        <w:tc>
          <w:tcPr>
            <w:tcW w:w="5264" w:type="dxa"/>
          </w:tcPr>
          <w:p w14:paraId="5864FC3D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352D8CFF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4AA3886C" w14:textId="77777777" w:rsidTr="00264D7F">
        <w:trPr>
          <w:trHeight w:val="340"/>
        </w:trPr>
        <w:tc>
          <w:tcPr>
            <w:tcW w:w="5264" w:type="dxa"/>
          </w:tcPr>
          <w:p w14:paraId="26299F76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25D72B44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1C92E3EF" w14:textId="77777777" w:rsidTr="00264D7F">
        <w:trPr>
          <w:trHeight w:val="340"/>
        </w:trPr>
        <w:tc>
          <w:tcPr>
            <w:tcW w:w="5264" w:type="dxa"/>
          </w:tcPr>
          <w:p w14:paraId="37A2A9C5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7657ACF3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7E467D4B" w14:textId="77777777" w:rsidTr="00264D7F">
        <w:trPr>
          <w:trHeight w:val="340"/>
        </w:trPr>
        <w:tc>
          <w:tcPr>
            <w:tcW w:w="5264" w:type="dxa"/>
          </w:tcPr>
          <w:p w14:paraId="62A096FF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45CDABD9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2766E8BF" w14:textId="77777777" w:rsidTr="00264D7F">
        <w:trPr>
          <w:trHeight w:val="340"/>
        </w:trPr>
        <w:tc>
          <w:tcPr>
            <w:tcW w:w="5264" w:type="dxa"/>
          </w:tcPr>
          <w:p w14:paraId="74055EE3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0D16311D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  <w:tr w:rsidR="002B2D04" w:rsidRPr="00AE46DB" w14:paraId="05DDF323" w14:textId="77777777" w:rsidTr="00264D7F">
        <w:trPr>
          <w:trHeight w:val="340"/>
        </w:trPr>
        <w:tc>
          <w:tcPr>
            <w:tcW w:w="5264" w:type="dxa"/>
          </w:tcPr>
          <w:p w14:paraId="2ACC9B3E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  <w:tc>
          <w:tcPr>
            <w:tcW w:w="5264" w:type="dxa"/>
          </w:tcPr>
          <w:p w14:paraId="066C5AA4" w14:textId="77777777" w:rsidR="002B2D04" w:rsidRPr="00AE46DB" w:rsidRDefault="002B2D04" w:rsidP="00245FB9">
            <w:pPr>
              <w:rPr>
                <w:rFonts w:ascii="Arial" w:hAnsi="Arial" w:cs="Arial"/>
              </w:rPr>
            </w:pPr>
          </w:p>
        </w:tc>
      </w:tr>
    </w:tbl>
    <w:p w14:paraId="1C6CB227" w14:textId="2B50ADE3" w:rsidR="002046AA" w:rsidRPr="00AE46DB" w:rsidRDefault="002046AA">
      <w:pPr>
        <w:rPr>
          <w:rFonts w:ascii="Arial" w:hAnsi="Arial" w:cs="Arial"/>
        </w:rPr>
      </w:pPr>
      <w:r w:rsidRPr="00AE46DB">
        <w:rPr>
          <w:rFonts w:ascii="Arial" w:hAnsi="Arial" w:cs="Arial"/>
        </w:rPr>
        <w:br w:type="page"/>
      </w:r>
    </w:p>
    <w:sectPr w:rsidR="002046AA" w:rsidRPr="00AE46DB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DD1D" w14:textId="77777777" w:rsidR="001617DA" w:rsidRDefault="001617DA" w:rsidP="00C6554A">
      <w:pPr>
        <w:spacing w:before="0" w:after="0" w:line="240" w:lineRule="auto"/>
      </w:pPr>
      <w:r>
        <w:separator/>
      </w:r>
    </w:p>
  </w:endnote>
  <w:endnote w:type="continuationSeparator" w:id="0">
    <w:p w14:paraId="6CA4B700" w14:textId="77777777" w:rsidR="001617DA" w:rsidRDefault="001617DA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CA002" w14:textId="77777777" w:rsidR="001617DA" w:rsidRDefault="001617DA" w:rsidP="00C6554A">
      <w:pPr>
        <w:spacing w:before="0" w:after="0" w:line="240" w:lineRule="auto"/>
      </w:pPr>
      <w:r>
        <w:separator/>
      </w:r>
    </w:p>
  </w:footnote>
  <w:footnote w:type="continuationSeparator" w:id="0">
    <w:p w14:paraId="513C6938" w14:textId="77777777" w:rsidR="001617DA" w:rsidRDefault="001617DA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6189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D6620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17DA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D62C0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3BC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04C3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0388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47C9E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CF4A18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centive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2026-11-02T02:21:00Z</dcterms:created>
  <dcterms:modified xsi:type="dcterms:W3CDTF">2026-11-02T02:23:00Z</dcterms:modified>
</cp:coreProperties>
</file>