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59F48" w14:textId="77777777" w:rsidR="006260FB" w:rsidRPr="006260FB" w:rsidRDefault="006260FB" w:rsidP="006260FB">
      <w:pPr>
        <w:jc w:val="center"/>
        <w:rPr>
          <w:rFonts w:ascii="Arial" w:hAnsi="Arial" w:cs="Arial"/>
          <w:lang w:val="fr-CA"/>
        </w:rPr>
      </w:pPr>
      <w:bookmarkStart w:id="0" w:name="_Hlk198320819"/>
      <w:r w:rsidRPr="006260FB">
        <w:rPr>
          <w:rFonts w:ascii="Arial" w:hAnsi="Arial" w:cs="Arial"/>
          <w:noProof/>
        </w:rPr>
        <w:drawing>
          <wp:inline distT="0" distB="0" distL="0" distR="0" wp14:anchorId="57B7B13C" wp14:editId="3D1720BD">
            <wp:extent cx="5486400" cy="1003300"/>
            <wp:effectExtent l="0" t="0" r="0" b="6350"/>
            <wp:docPr id="1505817264" name="Picture 3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2782" name="Picture 3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C7202" w14:textId="45E42A08" w:rsidR="006260FB" w:rsidRPr="006260FB" w:rsidRDefault="006260FB" w:rsidP="006260FB">
      <w:pPr>
        <w:keepNext/>
        <w:keepLines/>
        <w:spacing w:before="600" w:after="60"/>
        <w:contextualSpacing/>
        <w:jc w:val="center"/>
        <w:outlineLvl w:val="0"/>
        <w:rPr>
          <w:rFonts w:ascii="Arial" w:eastAsiaTheme="majorEastAsia" w:hAnsi="Arial" w:cs="Arial"/>
          <w:color w:val="007789" w:themeColor="accent1" w:themeShade="BF"/>
          <w:sz w:val="32"/>
        </w:rPr>
      </w:pPr>
      <w:bookmarkStart w:id="1" w:name="_Toc238581848"/>
      <w:r w:rsidRPr="006260FB">
        <w:rPr>
          <w:rFonts w:ascii="Arial" w:eastAsiaTheme="majorEastAsia" w:hAnsi="Arial" w:cs="Arial"/>
          <w:color w:val="007789" w:themeColor="accent1" w:themeShade="BF"/>
          <w:sz w:val="32"/>
        </w:rPr>
        <w:t xml:space="preserve">2026 - 2027 </w:t>
      </w:r>
      <w:r w:rsidR="00D80A71">
        <w:rPr>
          <w:rFonts w:ascii="Arial" w:eastAsiaTheme="majorEastAsia" w:hAnsi="Arial" w:cs="Arial"/>
          <w:color w:val="007789" w:themeColor="accent1" w:themeShade="BF"/>
          <w:sz w:val="32"/>
        </w:rPr>
        <w:t>Youth Challenge</w:t>
      </w:r>
      <w:r w:rsidRPr="006260FB">
        <w:rPr>
          <w:rFonts w:ascii="Arial" w:eastAsiaTheme="majorEastAsia" w:hAnsi="Arial" w:cs="Arial"/>
          <w:color w:val="007789" w:themeColor="accent1" w:themeShade="BF"/>
          <w:sz w:val="32"/>
        </w:rPr>
        <w:t xml:space="preserve"> Elimination Draw</w:t>
      </w:r>
      <w:bookmarkEnd w:id="1"/>
    </w:p>
    <w:p w14:paraId="6E8EA34C" w14:textId="7FAC477B" w:rsidR="006260FB" w:rsidRPr="006260FB" w:rsidRDefault="006260FB" w:rsidP="006260FB">
      <w:pPr>
        <w:rPr>
          <w:rFonts w:ascii="Arial" w:hAnsi="Arial" w:cs="Arial"/>
        </w:rPr>
      </w:pPr>
      <w:r w:rsidRPr="006260FB">
        <w:rPr>
          <w:rFonts w:ascii="Arial" w:hAnsi="Arial" w:cs="Arial"/>
        </w:rPr>
        <w:t xml:space="preserve">Submit this form to </w:t>
      </w:r>
      <w:r w:rsidRPr="006260FB">
        <w:rPr>
          <w:rFonts w:ascii="Arial" w:hAnsi="Arial" w:cs="Arial"/>
          <w:b/>
          <w:u w:val="single"/>
        </w:rPr>
        <w:t>incentive@o5pba.ca</w:t>
      </w:r>
      <w:r w:rsidRPr="006260FB">
        <w:rPr>
          <w:rFonts w:ascii="Arial" w:hAnsi="Arial" w:cs="Arial"/>
        </w:rPr>
        <w:t xml:space="preserve"> by </w:t>
      </w:r>
      <w:r w:rsidR="00D80A71">
        <w:rPr>
          <w:rFonts w:ascii="Arial" w:hAnsi="Arial" w:cs="Arial"/>
          <w:b/>
          <w:u w:val="single"/>
        </w:rPr>
        <w:t>December 31</w:t>
      </w:r>
      <w:r w:rsidRPr="006260FB">
        <w:rPr>
          <w:rFonts w:ascii="Arial" w:hAnsi="Arial" w:cs="Arial"/>
          <w:b/>
          <w:u w:val="single"/>
        </w:rPr>
        <w:t>, 2027,</w:t>
      </w:r>
      <w:r w:rsidRPr="006260FB">
        <w:rPr>
          <w:rFonts w:ascii="Arial" w:hAnsi="Arial" w:cs="Arial"/>
        </w:rPr>
        <w:t xml:space="preserve"> to qualify for incentive points. </w:t>
      </w:r>
      <w:r w:rsidRPr="006260FB">
        <w:rPr>
          <w:rFonts w:ascii="Arial" w:hAnsi="Arial" w:cs="Arial"/>
          <w:lang w:val="en-CA"/>
        </w:rPr>
        <w:t>For any unsold tickets, under the name mark “UNSOLD”.</w:t>
      </w:r>
    </w:p>
    <w:p w14:paraId="711B7C03" w14:textId="290D5780" w:rsidR="006260FB" w:rsidRPr="006260FB" w:rsidRDefault="006260FB" w:rsidP="006260FB">
      <w:pPr>
        <w:rPr>
          <w:rFonts w:ascii="Arial" w:hAnsi="Arial" w:cs="Arial"/>
          <w:lang w:val="en-CA"/>
        </w:rPr>
      </w:pPr>
      <w:r w:rsidRPr="006260FB">
        <w:rPr>
          <w:rFonts w:ascii="Arial" w:hAnsi="Arial" w:cs="Arial"/>
          <w:lang w:val="en-CA"/>
        </w:rPr>
        <w:t>Zone</w:t>
      </w:r>
      <w:r w:rsidRPr="006260FB">
        <w:rPr>
          <w:rFonts w:ascii="Arial" w:hAnsi="Arial" w:cs="Arial"/>
          <w:lang w:val="en-CA"/>
        </w:rPr>
        <w:tab/>
      </w:r>
      <w:r w:rsidR="00C45B44">
        <w:rPr>
          <w:rFonts w:ascii="Arial" w:hAnsi="Arial" w:cs="Arial"/>
          <w:lang w:val="en-CA"/>
        </w:rPr>
        <w:tab/>
      </w:r>
      <w:r w:rsidR="00C45B44">
        <w:rPr>
          <w:rFonts w:ascii="Arial" w:hAnsi="Arial" w:cs="Arial"/>
          <w:lang w:val="en-CA"/>
        </w:rPr>
        <w:tab/>
      </w:r>
      <w:r w:rsidRPr="006260FB">
        <w:rPr>
          <w:rFonts w:ascii="Arial" w:hAnsi="Arial" w:cs="Arial"/>
          <w:lang w:val="en-CA"/>
        </w:rPr>
        <w:t>____________________________________________________________</w:t>
      </w:r>
    </w:p>
    <w:p w14:paraId="46718463" w14:textId="23170D48" w:rsidR="006260FB" w:rsidRPr="006260FB" w:rsidRDefault="006260FB" w:rsidP="006260FB">
      <w:pPr>
        <w:rPr>
          <w:rFonts w:ascii="Arial" w:hAnsi="Arial" w:cs="Arial"/>
          <w:lang w:val="en-CA"/>
        </w:rPr>
      </w:pPr>
      <w:r w:rsidRPr="006260FB">
        <w:rPr>
          <w:rFonts w:ascii="Arial" w:hAnsi="Arial" w:cs="Arial"/>
          <w:lang w:val="en-CA"/>
        </w:rPr>
        <w:t>Contact Person:</w:t>
      </w:r>
      <w:r w:rsidR="00267ABE">
        <w:rPr>
          <w:rFonts w:ascii="Arial" w:hAnsi="Arial" w:cs="Arial"/>
          <w:lang w:val="en-CA"/>
        </w:rPr>
        <w:tab/>
      </w:r>
      <w:r w:rsidRPr="006260FB">
        <w:rPr>
          <w:rFonts w:ascii="Arial" w:hAnsi="Arial" w:cs="Arial"/>
          <w:lang w:val="en-CA"/>
        </w:rPr>
        <w:t>____________________________________________________________</w:t>
      </w:r>
    </w:p>
    <w:p w14:paraId="0BF0A934" w14:textId="61456D05" w:rsidR="006260FB" w:rsidRPr="006260FB" w:rsidRDefault="006260FB" w:rsidP="006260FB">
      <w:pPr>
        <w:rPr>
          <w:rFonts w:ascii="Arial" w:hAnsi="Arial" w:cs="Arial"/>
          <w:lang w:val="en-CA"/>
        </w:rPr>
      </w:pPr>
      <w:r w:rsidRPr="006260FB">
        <w:rPr>
          <w:rFonts w:ascii="Arial" w:hAnsi="Arial" w:cs="Arial"/>
          <w:lang w:val="en-CA"/>
        </w:rPr>
        <w:t>Contact Telephone #:</w:t>
      </w:r>
      <w:r w:rsidRPr="006260FB">
        <w:rPr>
          <w:rFonts w:ascii="Arial" w:hAnsi="Arial" w:cs="Arial"/>
          <w:lang w:val="en-CA"/>
        </w:rPr>
        <w:tab/>
      </w:r>
      <w:r w:rsidR="00C45B44">
        <w:rPr>
          <w:rFonts w:ascii="Arial" w:hAnsi="Arial" w:cs="Arial"/>
          <w:lang w:val="en-CA"/>
        </w:rPr>
        <w:t xml:space="preserve">  </w:t>
      </w:r>
      <w:r w:rsidRPr="006260FB">
        <w:rPr>
          <w:rFonts w:ascii="Arial" w:hAnsi="Arial" w:cs="Arial"/>
          <w:lang w:val="en-CA"/>
        </w:rPr>
        <w:t>(       ) ______________________________________________________</w:t>
      </w:r>
    </w:p>
    <w:p w14:paraId="2A97DE33" w14:textId="0098A4AF" w:rsidR="006260FB" w:rsidRPr="006260FB" w:rsidRDefault="006260FB" w:rsidP="006260FB">
      <w:pPr>
        <w:rPr>
          <w:rFonts w:ascii="Arial" w:hAnsi="Arial" w:cs="Arial"/>
          <w:lang w:val="en-CA"/>
        </w:rPr>
      </w:pPr>
      <w:r w:rsidRPr="006260FB">
        <w:rPr>
          <w:rFonts w:ascii="Arial" w:hAnsi="Arial" w:cs="Arial"/>
          <w:lang w:val="en-CA"/>
        </w:rPr>
        <w:t>Email Address (Print Clearly):______________________________________________________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4296"/>
      </w:tblGrid>
      <w:tr w:rsidR="006260FB" w:rsidRPr="006260FB" w14:paraId="2435B3FB" w14:textId="77777777" w:rsidTr="00AD3FF3">
        <w:trPr>
          <w:trHeight w:val="20"/>
        </w:trPr>
        <w:tc>
          <w:tcPr>
            <w:tcW w:w="1555" w:type="dxa"/>
          </w:tcPr>
          <w:p w14:paraId="1F3407BF" w14:textId="56D5F849" w:rsidR="00D80A71" w:rsidRPr="006260FB" w:rsidRDefault="006260FB" w:rsidP="00D80A71">
            <w:pPr>
              <w:spacing w:before="120" w:after="200" w:line="264" w:lineRule="auto"/>
              <w:jc w:val="center"/>
              <w:rPr>
                <w:rFonts w:ascii="Arial" w:hAnsi="Arial" w:cs="Arial"/>
                <w:b/>
                <w:bCs/>
              </w:rPr>
            </w:pPr>
            <w:r w:rsidRPr="006260FB">
              <w:rPr>
                <w:rFonts w:ascii="Arial" w:hAnsi="Arial" w:cs="Arial"/>
                <w:b/>
                <w:bCs/>
              </w:rPr>
              <w:t>Ticket #</w:t>
            </w:r>
          </w:p>
        </w:tc>
        <w:tc>
          <w:tcPr>
            <w:tcW w:w="4677" w:type="dxa"/>
          </w:tcPr>
          <w:p w14:paraId="2A19ED39" w14:textId="77777777" w:rsidR="006260FB" w:rsidRPr="006260FB" w:rsidRDefault="006260FB" w:rsidP="006260FB">
            <w:pPr>
              <w:spacing w:before="120" w:after="200" w:line="264" w:lineRule="auto"/>
              <w:jc w:val="center"/>
              <w:rPr>
                <w:rFonts w:ascii="Arial" w:hAnsi="Arial" w:cs="Arial"/>
                <w:b/>
                <w:bCs/>
              </w:rPr>
            </w:pPr>
            <w:r w:rsidRPr="006260FB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4296" w:type="dxa"/>
          </w:tcPr>
          <w:p w14:paraId="3FAE7E72" w14:textId="77777777" w:rsidR="006260FB" w:rsidRPr="006260FB" w:rsidRDefault="006260FB" w:rsidP="006260FB">
            <w:pPr>
              <w:spacing w:before="120" w:after="200" w:line="264" w:lineRule="auto"/>
              <w:jc w:val="center"/>
              <w:rPr>
                <w:rFonts w:ascii="Arial" w:hAnsi="Arial" w:cs="Arial"/>
                <w:b/>
                <w:bCs/>
              </w:rPr>
            </w:pPr>
            <w:r w:rsidRPr="006260FB">
              <w:rPr>
                <w:rFonts w:ascii="Arial" w:hAnsi="Arial" w:cs="Arial"/>
                <w:b/>
                <w:bCs/>
              </w:rPr>
              <w:t>Contact Information</w:t>
            </w:r>
          </w:p>
        </w:tc>
      </w:tr>
      <w:tr w:rsidR="006260FB" w:rsidRPr="006260FB" w14:paraId="3C0C227E" w14:textId="77777777" w:rsidTr="00AD3FF3">
        <w:trPr>
          <w:trHeight w:val="385"/>
        </w:trPr>
        <w:tc>
          <w:tcPr>
            <w:tcW w:w="1555" w:type="dxa"/>
          </w:tcPr>
          <w:p w14:paraId="3B46727C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18A2D1C5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39563A6C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</w:tr>
      <w:tr w:rsidR="006260FB" w:rsidRPr="006260FB" w14:paraId="492E57BD" w14:textId="77777777" w:rsidTr="00AD3FF3">
        <w:trPr>
          <w:trHeight w:val="340"/>
        </w:trPr>
        <w:tc>
          <w:tcPr>
            <w:tcW w:w="1555" w:type="dxa"/>
          </w:tcPr>
          <w:p w14:paraId="38940CC6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22BAC8F8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72BC9F0B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</w:tr>
      <w:tr w:rsidR="006260FB" w:rsidRPr="006260FB" w14:paraId="11A051C4" w14:textId="77777777" w:rsidTr="00AD3FF3">
        <w:trPr>
          <w:trHeight w:val="340"/>
        </w:trPr>
        <w:tc>
          <w:tcPr>
            <w:tcW w:w="1555" w:type="dxa"/>
          </w:tcPr>
          <w:p w14:paraId="11E8D97C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2CEC2C23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7B65F621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</w:tr>
      <w:tr w:rsidR="006260FB" w:rsidRPr="006260FB" w14:paraId="464B2873" w14:textId="77777777" w:rsidTr="00AD3FF3">
        <w:trPr>
          <w:trHeight w:val="340"/>
        </w:trPr>
        <w:tc>
          <w:tcPr>
            <w:tcW w:w="1555" w:type="dxa"/>
          </w:tcPr>
          <w:p w14:paraId="4E6D96C2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5D3D600D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169AA8D1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</w:tr>
      <w:tr w:rsidR="006260FB" w:rsidRPr="006260FB" w14:paraId="172E6513" w14:textId="77777777" w:rsidTr="00AD3FF3">
        <w:trPr>
          <w:trHeight w:val="340"/>
        </w:trPr>
        <w:tc>
          <w:tcPr>
            <w:tcW w:w="1555" w:type="dxa"/>
          </w:tcPr>
          <w:p w14:paraId="4C5BAB67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73CB7045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5E9F0FCF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</w:tr>
      <w:tr w:rsidR="006260FB" w:rsidRPr="006260FB" w14:paraId="79FCFE95" w14:textId="77777777" w:rsidTr="00AD3FF3">
        <w:trPr>
          <w:trHeight w:val="340"/>
        </w:trPr>
        <w:tc>
          <w:tcPr>
            <w:tcW w:w="1555" w:type="dxa"/>
          </w:tcPr>
          <w:p w14:paraId="69E83A74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0D1768F5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5622394C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</w:tr>
      <w:tr w:rsidR="006260FB" w:rsidRPr="006260FB" w14:paraId="7F0DAD3B" w14:textId="77777777" w:rsidTr="00AD3FF3">
        <w:trPr>
          <w:trHeight w:val="340"/>
        </w:trPr>
        <w:tc>
          <w:tcPr>
            <w:tcW w:w="1555" w:type="dxa"/>
          </w:tcPr>
          <w:p w14:paraId="79BFA27F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47C9D274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249B90C5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</w:tr>
      <w:tr w:rsidR="006260FB" w:rsidRPr="006260FB" w14:paraId="6B215ECB" w14:textId="77777777" w:rsidTr="00AD3FF3">
        <w:trPr>
          <w:trHeight w:val="340"/>
        </w:trPr>
        <w:tc>
          <w:tcPr>
            <w:tcW w:w="1555" w:type="dxa"/>
          </w:tcPr>
          <w:p w14:paraId="4ABB9E34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1AB10EC7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1590B2A0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</w:tr>
      <w:tr w:rsidR="006260FB" w:rsidRPr="006260FB" w14:paraId="09EC4081" w14:textId="77777777" w:rsidTr="00AD3FF3">
        <w:trPr>
          <w:trHeight w:val="340"/>
        </w:trPr>
        <w:tc>
          <w:tcPr>
            <w:tcW w:w="1555" w:type="dxa"/>
          </w:tcPr>
          <w:p w14:paraId="7A3E7433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48FCBC71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22D614E4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</w:tr>
      <w:tr w:rsidR="006260FB" w:rsidRPr="006260FB" w14:paraId="6BDCBC15" w14:textId="77777777" w:rsidTr="00AD3FF3">
        <w:trPr>
          <w:trHeight w:val="340"/>
        </w:trPr>
        <w:tc>
          <w:tcPr>
            <w:tcW w:w="1555" w:type="dxa"/>
          </w:tcPr>
          <w:p w14:paraId="477347E4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2C99C40E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220318D7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</w:tr>
      <w:tr w:rsidR="006260FB" w:rsidRPr="006260FB" w14:paraId="102051E6" w14:textId="77777777" w:rsidTr="00AD3FF3">
        <w:trPr>
          <w:trHeight w:val="340"/>
        </w:trPr>
        <w:tc>
          <w:tcPr>
            <w:tcW w:w="1555" w:type="dxa"/>
          </w:tcPr>
          <w:p w14:paraId="0E285284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3BF2402F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579527AF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</w:tr>
      <w:tr w:rsidR="006260FB" w:rsidRPr="006260FB" w14:paraId="715EA52C" w14:textId="77777777" w:rsidTr="00AD3FF3">
        <w:trPr>
          <w:trHeight w:val="340"/>
        </w:trPr>
        <w:tc>
          <w:tcPr>
            <w:tcW w:w="1555" w:type="dxa"/>
          </w:tcPr>
          <w:p w14:paraId="42F2988E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6FD35BAC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1A70B864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</w:tr>
      <w:tr w:rsidR="006260FB" w:rsidRPr="006260FB" w14:paraId="6ABBAC4E" w14:textId="77777777" w:rsidTr="00AD3FF3">
        <w:trPr>
          <w:trHeight w:val="340"/>
        </w:trPr>
        <w:tc>
          <w:tcPr>
            <w:tcW w:w="1555" w:type="dxa"/>
          </w:tcPr>
          <w:p w14:paraId="56F388D0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57D468E8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0AC961DA" w14:textId="77777777" w:rsidR="006260FB" w:rsidRPr="006260FB" w:rsidRDefault="006260FB" w:rsidP="006260FB">
            <w:pPr>
              <w:spacing w:before="120" w:after="200" w:line="264" w:lineRule="auto"/>
              <w:rPr>
                <w:rFonts w:ascii="Arial" w:hAnsi="Arial" w:cs="Arial"/>
              </w:rPr>
            </w:pPr>
          </w:p>
        </w:tc>
      </w:tr>
      <w:bookmarkEnd w:id="0"/>
    </w:tbl>
    <w:p w14:paraId="512BB85A" w14:textId="77777777" w:rsidR="0015690A" w:rsidRPr="00264D7F" w:rsidRDefault="0015690A" w:rsidP="0031414E">
      <w:pPr>
        <w:rPr>
          <w:rFonts w:ascii="Arial" w:hAnsi="Arial" w:cs="Arial"/>
        </w:rPr>
      </w:pPr>
    </w:p>
    <w:sectPr w:rsidR="0015690A" w:rsidRPr="00264D7F" w:rsidSect="007852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B3D80" w14:textId="77777777" w:rsidR="001840FC" w:rsidRDefault="001840FC" w:rsidP="00C6554A">
      <w:pPr>
        <w:spacing w:before="0" w:after="0" w:line="240" w:lineRule="auto"/>
      </w:pPr>
      <w:r>
        <w:separator/>
      </w:r>
    </w:p>
  </w:endnote>
  <w:endnote w:type="continuationSeparator" w:id="0">
    <w:p w14:paraId="353E1113" w14:textId="77777777" w:rsidR="001840FC" w:rsidRDefault="001840FC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16C4D" w14:textId="77777777" w:rsidR="001840FC" w:rsidRDefault="001840FC" w:rsidP="00C6554A">
      <w:pPr>
        <w:spacing w:before="0" w:after="0" w:line="240" w:lineRule="auto"/>
      </w:pPr>
      <w:r>
        <w:separator/>
      </w:r>
    </w:p>
  </w:footnote>
  <w:footnote w:type="continuationSeparator" w:id="0">
    <w:p w14:paraId="51DBFE6C" w14:textId="77777777" w:rsidR="001840FC" w:rsidRDefault="001840FC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826F0"/>
    <w:rsid w:val="00183475"/>
    <w:rsid w:val="0018389F"/>
    <w:rsid w:val="00183BAB"/>
    <w:rsid w:val="001840FC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EB8"/>
    <w:rsid w:val="0031235F"/>
    <w:rsid w:val="0031414E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212B"/>
    <w:rsid w:val="0047341D"/>
    <w:rsid w:val="00476C31"/>
    <w:rsid w:val="0047768E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23C1"/>
    <w:rsid w:val="005104CE"/>
    <w:rsid w:val="00510B50"/>
    <w:rsid w:val="00510D72"/>
    <w:rsid w:val="00512108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0478"/>
    <w:rsid w:val="00B11094"/>
    <w:rsid w:val="00B13160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404F5"/>
    <w:rsid w:val="00B4124D"/>
    <w:rsid w:val="00B46704"/>
    <w:rsid w:val="00B469C8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0D0C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3A3D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1</TotalTime>
  <Pages>2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2026-11-02T02:14:00Z</dcterms:created>
  <dcterms:modified xsi:type="dcterms:W3CDTF">2026-11-02T02:35:00Z</dcterms:modified>
</cp:coreProperties>
</file>