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72F076" w14:textId="00479EDA" w:rsidR="0038446E" w:rsidRPr="00264D7F" w:rsidRDefault="0038446E" w:rsidP="0038446E">
      <w:pPr>
        <w:spacing w:line="100" w:lineRule="atLeast"/>
        <w:ind w:left="426" w:hanging="1006"/>
        <w:jc w:val="center"/>
        <w:rPr>
          <w:rFonts w:ascii="Arial" w:hAnsi="Arial" w:cs="Arial"/>
        </w:rPr>
      </w:pPr>
      <w:r w:rsidRPr="00264D7F">
        <w:rPr>
          <w:rFonts w:ascii="Arial" w:hAnsi="Arial" w:cs="Arial"/>
          <w:noProof/>
        </w:rPr>
        <w:drawing>
          <wp:inline distT="0" distB="0" distL="0" distR="0" wp14:anchorId="58F260A8" wp14:editId="3903CD7F">
            <wp:extent cx="5486400" cy="1003300"/>
            <wp:effectExtent l="0" t="0" r="0" b="6350"/>
            <wp:docPr id="17102782" name="Picture 3" descr="A black text on a white backgroun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02782" name="Picture 3" descr="A black text on a white background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1003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7FBA22" w14:textId="15797415" w:rsidR="0038446E" w:rsidRPr="00264D7F" w:rsidRDefault="005A63B1" w:rsidP="0039033D">
      <w:pPr>
        <w:pStyle w:val="Heading1"/>
        <w:jc w:val="center"/>
        <w:rPr>
          <w:rFonts w:ascii="Arial" w:hAnsi="Arial" w:cs="Arial"/>
          <w:lang w:val="en-CA"/>
        </w:rPr>
      </w:pPr>
      <w:bookmarkStart w:id="0" w:name="_2025_–_2026_1"/>
      <w:bookmarkStart w:id="1" w:name="_Toc238581845"/>
      <w:bookmarkEnd w:id="0"/>
      <w:r>
        <w:rPr>
          <w:rFonts w:ascii="Arial" w:hAnsi="Arial" w:cs="Arial"/>
          <w:lang w:val="en-CA"/>
        </w:rPr>
        <w:t>2026</w:t>
      </w:r>
      <w:r w:rsidR="00D92ED9" w:rsidRPr="00264D7F">
        <w:rPr>
          <w:rFonts w:ascii="Arial" w:hAnsi="Arial" w:cs="Arial"/>
          <w:lang w:val="en-CA"/>
        </w:rPr>
        <w:t xml:space="preserve"> – </w:t>
      </w:r>
      <w:r>
        <w:rPr>
          <w:rFonts w:ascii="Arial" w:hAnsi="Arial" w:cs="Arial"/>
          <w:lang w:val="en-CA"/>
        </w:rPr>
        <w:t>2027</w:t>
      </w:r>
      <w:r w:rsidR="00D92ED9" w:rsidRPr="00264D7F">
        <w:rPr>
          <w:rFonts w:ascii="Arial" w:hAnsi="Arial" w:cs="Arial"/>
          <w:lang w:val="en-CA"/>
        </w:rPr>
        <w:t xml:space="preserve"> </w:t>
      </w:r>
      <w:r w:rsidR="0038446E" w:rsidRPr="00264D7F">
        <w:rPr>
          <w:rFonts w:ascii="Arial" w:hAnsi="Arial" w:cs="Arial"/>
          <w:lang w:val="en-CA"/>
        </w:rPr>
        <w:t>Zone Agreement Declaration</w:t>
      </w:r>
      <w:bookmarkEnd w:id="1"/>
    </w:p>
    <w:p w14:paraId="0D05AB84" w14:textId="77777777" w:rsidR="0039033D" w:rsidRPr="00264D7F" w:rsidRDefault="0039033D" w:rsidP="0038446E">
      <w:pPr>
        <w:rPr>
          <w:rFonts w:ascii="Arial" w:hAnsi="Arial" w:cs="Arial"/>
        </w:rPr>
      </w:pPr>
    </w:p>
    <w:p w14:paraId="79BF0FE8" w14:textId="27E8D9EA" w:rsidR="0038446E" w:rsidRPr="00264D7F" w:rsidRDefault="002E5241" w:rsidP="002E5241">
      <w:pPr>
        <w:rPr>
          <w:rFonts w:ascii="Arial" w:hAnsi="Arial" w:cs="Arial"/>
        </w:rPr>
      </w:pPr>
      <w:bookmarkStart w:id="2" w:name="_Hlk202808742"/>
      <w:r w:rsidRPr="00264D7F">
        <w:rPr>
          <w:rFonts w:ascii="Arial" w:hAnsi="Arial" w:cs="Arial"/>
        </w:rPr>
        <w:t xml:space="preserve">Submit this form to </w:t>
      </w:r>
      <w:r w:rsidRPr="00264D7F">
        <w:rPr>
          <w:rFonts w:ascii="Arial" w:hAnsi="Arial" w:cs="Arial"/>
          <w:b/>
          <w:u w:val="single"/>
        </w:rPr>
        <w:t>incentive@o5pba.ca</w:t>
      </w:r>
      <w:r w:rsidRPr="00264D7F">
        <w:rPr>
          <w:rFonts w:ascii="Arial" w:hAnsi="Arial" w:cs="Arial"/>
        </w:rPr>
        <w:t xml:space="preserve"> by </w:t>
      </w:r>
      <w:r w:rsidRPr="00264D7F">
        <w:rPr>
          <w:rFonts w:ascii="Arial" w:hAnsi="Arial" w:cs="Arial"/>
          <w:b/>
          <w:u w:val="single"/>
        </w:rPr>
        <w:t xml:space="preserve">November 1, </w:t>
      </w:r>
      <w:r w:rsidR="005A63B1">
        <w:rPr>
          <w:rFonts w:ascii="Arial" w:hAnsi="Arial" w:cs="Arial"/>
          <w:b/>
          <w:u w:val="single"/>
        </w:rPr>
        <w:t>2026</w:t>
      </w:r>
      <w:r w:rsidR="0053172D">
        <w:rPr>
          <w:rFonts w:ascii="Arial" w:hAnsi="Arial" w:cs="Arial"/>
          <w:b/>
          <w:u w:val="single"/>
        </w:rPr>
        <w:t>,</w:t>
      </w:r>
      <w:r w:rsidRPr="00264D7F">
        <w:rPr>
          <w:rFonts w:ascii="Arial" w:hAnsi="Arial" w:cs="Arial"/>
        </w:rPr>
        <w:t xml:space="preserve"> to qualify for incentive points. </w:t>
      </w:r>
    </w:p>
    <w:bookmarkEnd w:id="2"/>
    <w:p w14:paraId="1FDEB7AB" w14:textId="5F43D8F3" w:rsidR="0038446E" w:rsidRPr="00264D7F" w:rsidRDefault="0038446E" w:rsidP="0038446E">
      <w:pPr>
        <w:rPr>
          <w:rFonts w:ascii="Arial" w:hAnsi="Arial" w:cs="Arial"/>
          <w:u w:val="single"/>
        </w:rPr>
      </w:pPr>
      <w:r w:rsidRPr="00264D7F">
        <w:rPr>
          <w:rFonts w:ascii="Arial" w:hAnsi="Arial" w:cs="Arial"/>
        </w:rPr>
        <w:t xml:space="preserve">Zone Association: </w:t>
      </w:r>
      <w:r w:rsidRPr="00264D7F">
        <w:rPr>
          <w:rFonts w:ascii="Arial" w:hAnsi="Arial" w:cs="Arial"/>
          <w:u w:val="single"/>
        </w:rPr>
        <w:tab/>
      </w:r>
      <w:r w:rsidRPr="00264D7F">
        <w:rPr>
          <w:rFonts w:ascii="Arial" w:hAnsi="Arial" w:cs="Arial"/>
          <w:u w:val="single"/>
        </w:rPr>
        <w:tab/>
      </w:r>
      <w:r w:rsidRPr="00264D7F">
        <w:rPr>
          <w:rFonts w:ascii="Arial" w:hAnsi="Arial" w:cs="Arial"/>
          <w:u w:val="single"/>
        </w:rPr>
        <w:tab/>
      </w:r>
      <w:r w:rsidRPr="00264D7F">
        <w:rPr>
          <w:rFonts w:ascii="Arial" w:hAnsi="Arial" w:cs="Arial"/>
          <w:u w:val="single"/>
        </w:rPr>
        <w:tab/>
      </w:r>
      <w:r w:rsidRPr="00264D7F">
        <w:rPr>
          <w:rFonts w:ascii="Arial" w:hAnsi="Arial" w:cs="Arial"/>
          <w:u w:val="single"/>
        </w:rPr>
        <w:tab/>
      </w:r>
      <w:r w:rsidRPr="00264D7F">
        <w:rPr>
          <w:rFonts w:ascii="Arial" w:hAnsi="Arial" w:cs="Arial"/>
          <w:u w:val="single"/>
        </w:rPr>
        <w:tab/>
      </w:r>
      <w:r w:rsidRPr="00264D7F">
        <w:rPr>
          <w:rFonts w:ascii="Arial" w:hAnsi="Arial" w:cs="Arial"/>
          <w:u w:val="single"/>
        </w:rPr>
        <w:tab/>
      </w:r>
      <w:r w:rsidRPr="00264D7F">
        <w:rPr>
          <w:rFonts w:ascii="Arial" w:hAnsi="Arial" w:cs="Arial"/>
          <w:u w:val="single"/>
        </w:rPr>
        <w:tab/>
      </w:r>
      <w:r w:rsidRPr="00264D7F">
        <w:rPr>
          <w:rFonts w:ascii="Arial" w:hAnsi="Arial" w:cs="Arial"/>
          <w:u w:val="single"/>
        </w:rPr>
        <w:tab/>
      </w:r>
      <w:r w:rsidRPr="00264D7F">
        <w:rPr>
          <w:rFonts w:ascii="Arial" w:hAnsi="Arial" w:cs="Arial"/>
          <w:u w:val="single"/>
        </w:rPr>
        <w:tab/>
      </w:r>
    </w:p>
    <w:p w14:paraId="1EA98BC9" w14:textId="4A93D14A" w:rsidR="0038446E" w:rsidRPr="00264D7F" w:rsidRDefault="0038446E" w:rsidP="0038446E">
      <w:pPr>
        <w:rPr>
          <w:rFonts w:ascii="Arial" w:hAnsi="Arial" w:cs="Arial"/>
          <w:u w:val="single"/>
        </w:rPr>
      </w:pPr>
      <w:r w:rsidRPr="00264D7F">
        <w:rPr>
          <w:rFonts w:ascii="Arial" w:hAnsi="Arial" w:cs="Arial"/>
        </w:rPr>
        <w:t xml:space="preserve">Contact Person: </w:t>
      </w:r>
      <w:r w:rsidRPr="00264D7F">
        <w:rPr>
          <w:rFonts w:ascii="Arial" w:hAnsi="Arial" w:cs="Arial"/>
          <w:u w:val="single"/>
        </w:rPr>
        <w:tab/>
      </w:r>
      <w:r w:rsidRPr="00264D7F">
        <w:rPr>
          <w:rFonts w:ascii="Arial" w:hAnsi="Arial" w:cs="Arial"/>
          <w:u w:val="single"/>
        </w:rPr>
        <w:tab/>
      </w:r>
      <w:r w:rsidRPr="00264D7F">
        <w:rPr>
          <w:rFonts w:ascii="Arial" w:hAnsi="Arial" w:cs="Arial"/>
          <w:u w:val="single"/>
        </w:rPr>
        <w:tab/>
      </w:r>
      <w:r w:rsidRPr="00264D7F">
        <w:rPr>
          <w:rFonts w:ascii="Arial" w:hAnsi="Arial" w:cs="Arial"/>
          <w:u w:val="single"/>
        </w:rPr>
        <w:tab/>
      </w:r>
      <w:r w:rsidRPr="00264D7F">
        <w:rPr>
          <w:rFonts w:ascii="Arial" w:hAnsi="Arial" w:cs="Arial"/>
          <w:u w:val="single"/>
        </w:rPr>
        <w:tab/>
      </w:r>
      <w:r w:rsidRPr="00264D7F">
        <w:rPr>
          <w:rFonts w:ascii="Arial" w:hAnsi="Arial" w:cs="Arial"/>
          <w:u w:val="single"/>
        </w:rPr>
        <w:tab/>
      </w:r>
      <w:r w:rsidRPr="00264D7F">
        <w:rPr>
          <w:rFonts w:ascii="Arial" w:hAnsi="Arial" w:cs="Arial"/>
          <w:u w:val="single"/>
        </w:rPr>
        <w:tab/>
      </w:r>
      <w:r w:rsidRPr="00264D7F">
        <w:rPr>
          <w:rFonts w:ascii="Arial" w:hAnsi="Arial" w:cs="Arial"/>
          <w:u w:val="single"/>
        </w:rPr>
        <w:tab/>
      </w:r>
      <w:r w:rsidRPr="00264D7F">
        <w:rPr>
          <w:rFonts w:ascii="Arial" w:hAnsi="Arial" w:cs="Arial"/>
          <w:u w:val="single"/>
        </w:rPr>
        <w:tab/>
      </w:r>
      <w:r w:rsidRPr="00264D7F">
        <w:rPr>
          <w:rFonts w:ascii="Arial" w:hAnsi="Arial" w:cs="Arial"/>
          <w:u w:val="single"/>
        </w:rPr>
        <w:tab/>
      </w:r>
    </w:p>
    <w:p w14:paraId="05761A77" w14:textId="1F35AFD6" w:rsidR="0038446E" w:rsidRPr="00264D7F" w:rsidRDefault="0038446E" w:rsidP="0038446E">
      <w:pPr>
        <w:rPr>
          <w:rFonts w:ascii="Arial" w:hAnsi="Arial" w:cs="Arial"/>
          <w:u w:val="single"/>
        </w:rPr>
      </w:pPr>
      <w:r w:rsidRPr="00264D7F">
        <w:rPr>
          <w:rFonts w:ascii="Arial" w:hAnsi="Arial" w:cs="Arial"/>
        </w:rPr>
        <w:t xml:space="preserve">Contact </w:t>
      </w:r>
      <w:r w:rsidR="002E5241" w:rsidRPr="00264D7F">
        <w:rPr>
          <w:rFonts w:ascii="Arial" w:hAnsi="Arial" w:cs="Arial"/>
        </w:rPr>
        <w:t>Telephone :</w:t>
      </w:r>
      <w:r w:rsidRPr="00264D7F">
        <w:rPr>
          <w:rFonts w:ascii="Arial" w:hAnsi="Arial" w:cs="Arial"/>
        </w:rPr>
        <w:t xml:space="preserve"> (        ) </w:t>
      </w:r>
      <w:r w:rsidRPr="00264D7F">
        <w:rPr>
          <w:rFonts w:ascii="Arial" w:hAnsi="Arial" w:cs="Arial"/>
          <w:u w:val="single"/>
        </w:rPr>
        <w:tab/>
      </w:r>
      <w:r w:rsidRPr="00264D7F">
        <w:rPr>
          <w:rFonts w:ascii="Arial" w:hAnsi="Arial" w:cs="Arial"/>
          <w:u w:val="single"/>
        </w:rPr>
        <w:tab/>
      </w:r>
      <w:r w:rsidRPr="00264D7F">
        <w:rPr>
          <w:rFonts w:ascii="Arial" w:hAnsi="Arial" w:cs="Arial"/>
          <w:u w:val="single"/>
        </w:rPr>
        <w:tab/>
      </w:r>
      <w:r w:rsidRPr="00264D7F">
        <w:rPr>
          <w:rFonts w:ascii="Arial" w:hAnsi="Arial" w:cs="Arial"/>
          <w:u w:val="single"/>
        </w:rPr>
        <w:tab/>
      </w:r>
      <w:r w:rsidRPr="00264D7F">
        <w:rPr>
          <w:rFonts w:ascii="Arial" w:hAnsi="Arial" w:cs="Arial"/>
          <w:u w:val="single"/>
        </w:rPr>
        <w:tab/>
      </w:r>
      <w:r w:rsidRPr="00264D7F">
        <w:rPr>
          <w:rFonts w:ascii="Arial" w:hAnsi="Arial" w:cs="Arial"/>
          <w:u w:val="single"/>
        </w:rPr>
        <w:tab/>
      </w:r>
      <w:r w:rsidRPr="00264D7F">
        <w:rPr>
          <w:rFonts w:ascii="Arial" w:hAnsi="Arial" w:cs="Arial"/>
          <w:u w:val="single"/>
        </w:rPr>
        <w:tab/>
      </w:r>
      <w:r w:rsidRPr="00264D7F">
        <w:rPr>
          <w:rFonts w:ascii="Arial" w:hAnsi="Arial" w:cs="Arial"/>
          <w:u w:val="single"/>
        </w:rPr>
        <w:tab/>
      </w:r>
      <w:r w:rsidRPr="00264D7F">
        <w:rPr>
          <w:rFonts w:ascii="Arial" w:hAnsi="Arial" w:cs="Arial"/>
          <w:u w:val="single"/>
        </w:rPr>
        <w:tab/>
      </w:r>
    </w:p>
    <w:p w14:paraId="0900963F" w14:textId="06734CCE" w:rsidR="0038446E" w:rsidRPr="00264D7F" w:rsidRDefault="0038446E" w:rsidP="0038446E">
      <w:pPr>
        <w:rPr>
          <w:rFonts w:ascii="Arial" w:hAnsi="Arial" w:cs="Arial"/>
          <w:u w:val="single"/>
        </w:rPr>
      </w:pPr>
      <w:r w:rsidRPr="00264D7F">
        <w:rPr>
          <w:rFonts w:ascii="Arial" w:hAnsi="Arial" w:cs="Arial"/>
        </w:rPr>
        <w:t xml:space="preserve">Email Address (Print Clearly): </w:t>
      </w:r>
      <w:r w:rsidRPr="00264D7F">
        <w:rPr>
          <w:rFonts w:ascii="Arial" w:hAnsi="Arial" w:cs="Arial"/>
          <w:u w:val="single"/>
        </w:rPr>
        <w:tab/>
      </w:r>
      <w:r w:rsidRPr="00264D7F">
        <w:rPr>
          <w:rFonts w:ascii="Arial" w:hAnsi="Arial" w:cs="Arial"/>
          <w:u w:val="single"/>
        </w:rPr>
        <w:tab/>
      </w:r>
      <w:r w:rsidRPr="00264D7F">
        <w:rPr>
          <w:rFonts w:ascii="Arial" w:hAnsi="Arial" w:cs="Arial"/>
          <w:u w:val="single"/>
        </w:rPr>
        <w:tab/>
      </w:r>
      <w:r w:rsidRPr="00264D7F">
        <w:rPr>
          <w:rFonts w:ascii="Arial" w:hAnsi="Arial" w:cs="Arial"/>
          <w:u w:val="single"/>
        </w:rPr>
        <w:tab/>
      </w:r>
      <w:r w:rsidRPr="00264D7F">
        <w:rPr>
          <w:rFonts w:ascii="Arial" w:hAnsi="Arial" w:cs="Arial"/>
          <w:u w:val="single"/>
        </w:rPr>
        <w:tab/>
      </w:r>
      <w:r w:rsidRPr="00264D7F">
        <w:rPr>
          <w:rFonts w:ascii="Arial" w:hAnsi="Arial" w:cs="Arial"/>
          <w:u w:val="single"/>
        </w:rPr>
        <w:tab/>
      </w:r>
      <w:r w:rsidRPr="00264D7F">
        <w:rPr>
          <w:rFonts w:ascii="Arial" w:hAnsi="Arial" w:cs="Arial"/>
          <w:u w:val="single"/>
        </w:rPr>
        <w:tab/>
      </w:r>
      <w:r w:rsidRPr="00264D7F">
        <w:rPr>
          <w:rFonts w:ascii="Arial" w:hAnsi="Arial" w:cs="Arial"/>
          <w:u w:val="single"/>
        </w:rPr>
        <w:tab/>
      </w:r>
    </w:p>
    <w:p w14:paraId="2E062A54" w14:textId="77777777" w:rsidR="0038446E" w:rsidRPr="001A4991" w:rsidRDefault="0038446E" w:rsidP="0038446E">
      <w:pPr>
        <w:jc w:val="center"/>
        <w:rPr>
          <w:rFonts w:ascii="Arial" w:hAnsi="Arial" w:cs="Arial"/>
        </w:rPr>
      </w:pPr>
    </w:p>
    <w:p w14:paraId="51327B17" w14:textId="1E8D22DB" w:rsidR="0038446E" w:rsidRPr="00264D7F" w:rsidRDefault="0038446E" w:rsidP="00F42676">
      <w:pPr>
        <w:rPr>
          <w:rFonts w:ascii="Arial" w:hAnsi="Arial" w:cs="Arial"/>
        </w:rPr>
      </w:pPr>
      <w:r w:rsidRPr="00264D7F">
        <w:rPr>
          <w:rFonts w:ascii="Arial" w:hAnsi="Arial" w:cs="Arial"/>
        </w:rPr>
        <w:t>Please be advised that our Zone does not currently have any</w:t>
      </w:r>
      <w:r w:rsidR="00D230CC" w:rsidRPr="00264D7F">
        <w:rPr>
          <w:rFonts w:ascii="Arial" w:hAnsi="Arial" w:cs="Arial"/>
        </w:rPr>
        <w:t xml:space="preserve"> </w:t>
      </w:r>
      <w:r w:rsidRPr="00264D7F">
        <w:rPr>
          <w:rFonts w:ascii="Arial" w:hAnsi="Arial" w:cs="Arial"/>
        </w:rPr>
        <w:t xml:space="preserve">DC Associations during the </w:t>
      </w:r>
      <w:r w:rsidR="005A63B1">
        <w:rPr>
          <w:rFonts w:ascii="Arial" w:hAnsi="Arial" w:cs="Arial"/>
        </w:rPr>
        <w:t>2026</w:t>
      </w:r>
      <w:r w:rsidR="00F13296" w:rsidRPr="00264D7F">
        <w:rPr>
          <w:rFonts w:ascii="Arial" w:hAnsi="Arial" w:cs="Arial"/>
        </w:rPr>
        <w:t xml:space="preserve"> - </w:t>
      </w:r>
      <w:r w:rsidR="005A63B1">
        <w:rPr>
          <w:rFonts w:ascii="Arial" w:hAnsi="Arial" w:cs="Arial"/>
        </w:rPr>
        <w:t>2027</w:t>
      </w:r>
      <w:r w:rsidRPr="00264D7F">
        <w:rPr>
          <w:rFonts w:ascii="Arial" w:hAnsi="Arial" w:cs="Arial"/>
        </w:rPr>
        <w:t xml:space="preserve"> bowling season.</w:t>
      </w:r>
    </w:p>
    <w:p w14:paraId="7F724DA0" w14:textId="77777777" w:rsidR="0038446E" w:rsidRPr="001A4991" w:rsidRDefault="0038446E" w:rsidP="0038446E">
      <w:pPr>
        <w:rPr>
          <w:rFonts w:ascii="Arial" w:hAnsi="Arial" w:cs="Arial"/>
          <w:b/>
          <w:i/>
          <w:sz w:val="28"/>
          <w:szCs w:val="28"/>
        </w:rPr>
      </w:pPr>
    </w:p>
    <w:p w14:paraId="1712F53A" w14:textId="3127BED4" w:rsidR="0038446E" w:rsidRPr="00264D7F" w:rsidRDefault="0038446E" w:rsidP="0038446E">
      <w:pPr>
        <w:rPr>
          <w:rFonts w:ascii="Arial" w:hAnsi="Arial" w:cs="Arial"/>
          <w:u w:val="single"/>
        </w:rPr>
      </w:pPr>
      <w:r w:rsidRPr="00264D7F">
        <w:rPr>
          <w:rFonts w:ascii="Arial" w:hAnsi="Arial" w:cs="Arial"/>
        </w:rPr>
        <w:t xml:space="preserve">President’s Signature: </w:t>
      </w:r>
      <w:r w:rsidRPr="00264D7F">
        <w:rPr>
          <w:rFonts w:ascii="Arial" w:hAnsi="Arial" w:cs="Arial"/>
          <w:u w:val="single"/>
        </w:rPr>
        <w:tab/>
      </w:r>
      <w:r w:rsidRPr="00264D7F">
        <w:rPr>
          <w:rFonts w:ascii="Arial" w:hAnsi="Arial" w:cs="Arial"/>
          <w:u w:val="single"/>
        </w:rPr>
        <w:tab/>
      </w:r>
      <w:r w:rsidRPr="00264D7F">
        <w:rPr>
          <w:rFonts w:ascii="Arial" w:hAnsi="Arial" w:cs="Arial"/>
          <w:u w:val="single"/>
        </w:rPr>
        <w:tab/>
      </w:r>
      <w:r w:rsidRPr="00264D7F">
        <w:rPr>
          <w:rFonts w:ascii="Arial" w:hAnsi="Arial" w:cs="Arial"/>
          <w:u w:val="single"/>
        </w:rPr>
        <w:tab/>
      </w:r>
      <w:r w:rsidRPr="00264D7F">
        <w:rPr>
          <w:rFonts w:ascii="Arial" w:hAnsi="Arial" w:cs="Arial"/>
          <w:u w:val="single"/>
        </w:rPr>
        <w:tab/>
      </w:r>
      <w:r w:rsidRPr="00264D7F">
        <w:rPr>
          <w:rFonts w:ascii="Arial" w:hAnsi="Arial" w:cs="Arial"/>
          <w:u w:val="single"/>
        </w:rPr>
        <w:tab/>
      </w:r>
      <w:r w:rsidRPr="00264D7F">
        <w:rPr>
          <w:rFonts w:ascii="Arial" w:hAnsi="Arial" w:cs="Arial"/>
          <w:u w:val="single"/>
        </w:rPr>
        <w:tab/>
      </w:r>
      <w:r w:rsidRPr="00264D7F">
        <w:rPr>
          <w:rFonts w:ascii="Arial" w:hAnsi="Arial" w:cs="Arial"/>
          <w:u w:val="single"/>
        </w:rPr>
        <w:tab/>
      </w:r>
      <w:r w:rsidRPr="00264D7F">
        <w:rPr>
          <w:rFonts w:ascii="Arial" w:hAnsi="Arial" w:cs="Arial"/>
          <w:u w:val="single"/>
        </w:rPr>
        <w:tab/>
      </w:r>
      <w:r w:rsidRPr="00264D7F">
        <w:rPr>
          <w:rFonts w:ascii="Arial" w:hAnsi="Arial" w:cs="Arial"/>
          <w:u w:val="single"/>
        </w:rPr>
        <w:tab/>
      </w:r>
    </w:p>
    <w:p w14:paraId="4D5680F8" w14:textId="77777777" w:rsidR="0038446E" w:rsidRPr="001A4991" w:rsidRDefault="0038446E" w:rsidP="0038446E">
      <w:pPr>
        <w:jc w:val="center"/>
        <w:rPr>
          <w:rFonts w:ascii="Arial" w:hAnsi="Arial" w:cs="Arial"/>
          <w:b/>
          <w:i/>
          <w:sz w:val="36"/>
          <w:szCs w:val="36"/>
        </w:rPr>
      </w:pPr>
    </w:p>
    <w:p w14:paraId="350C9577" w14:textId="77777777" w:rsidR="00060DDF" w:rsidRPr="00264D7F" w:rsidRDefault="00060DDF" w:rsidP="00B83E00">
      <w:pPr>
        <w:rPr>
          <w:rFonts w:ascii="Arial" w:hAnsi="Arial" w:cs="Arial"/>
        </w:rPr>
      </w:pPr>
    </w:p>
    <w:p w14:paraId="1F3392A9" w14:textId="77777777" w:rsidR="00060DDF" w:rsidRPr="00264D7F" w:rsidRDefault="00060DDF" w:rsidP="00B83E00">
      <w:pPr>
        <w:rPr>
          <w:rFonts w:ascii="Arial" w:hAnsi="Arial" w:cs="Arial"/>
        </w:rPr>
      </w:pPr>
    </w:p>
    <w:p w14:paraId="212F1E63" w14:textId="77777777" w:rsidR="00060DDF" w:rsidRPr="00264D7F" w:rsidRDefault="00060DDF" w:rsidP="00B83E00">
      <w:pPr>
        <w:rPr>
          <w:rFonts w:ascii="Arial" w:hAnsi="Arial" w:cs="Arial"/>
        </w:rPr>
      </w:pPr>
    </w:p>
    <w:p w14:paraId="46A6F08C" w14:textId="77777777" w:rsidR="00060DDF" w:rsidRPr="00264D7F" w:rsidRDefault="00060DDF" w:rsidP="00B83E00">
      <w:pPr>
        <w:rPr>
          <w:rFonts w:ascii="Arial" w:hAnsi="Arial" w:cs="Arial"/>
        </w:rPr>
      </w:pPr>
    </w:p>
    <w:p w14:paraId="42D8E7F6" w14:textId="77777777" w:rsidR="00060DDF" w:rsidRPr="00264D7F" w:rsidRDefault="00060DDF" w:rsidP="00B83E00">
      <w:pPr>
        <w:rPr>
          <w:rFonts w:ascii="Arial" w:hAnsi="Arial" w:cs="Arial"/>
        </w:rPr>
      </w:pPr>
    </w:p>
    <w:p w14:paraId="5338332B" w14:textId="77777777" w:rsidR="00060DDF" w:rsidRPr="00264D7F" w:rsidRDefault="00060DDF" w:rsidP="00B83E00">
      <w:pPr>
        <w:rPr>
          <w:rFonts w:ascii="Arial" w:hAnsi="Arial" w:cs="Arial"/>
        </w:rPr>
      </w:pPr>
    </w:p>
    <w:p w14:paraId="32B5EBC3" w14:textId="77777777" w:rsidR="00060DDF" w:rsidRPr="00264D7F" w:rsidRDefault="00060DDF" w:rsidP="00B83E00">
      <w:pPr>
        <w:rPr>
          <w:rFonts w:ascii="Arial" w:hAnsi="Arial" w:cs="Arial"/>
        </w:rPr>
      </w:pPr>
    </w:p>
    <w:p w14:paraId="291D182A" w14:textId="77777777" w:rsidR="00060DDF" w:rsidRPr="00264D7F" w:rsidRDefault="00060DDF" w:rsidP="00B83E00">
      <w:pPr>
        <w:rPr>
          <w:rFonts w:ascii="Arial" w:hAnsi="Arial" w:cs="Arial"/>
        </w:rPr>
      </w:pPr>
    </w:p>
    <w:p w14:paraId="71D6A7FA" w14:textId="77777777" w:rsidR="00060DDF" w:rsidRPr="00264D7F" w:rsidRDefault="00060DDF" w:rsidP="00B83E00">
      <w:pPr>
        <w:rPr>
          <w:rFonts w:ascii="Arial" w:hAnsi="Arial" w:cs="Arial"/>
        </w:rPr>
      </w:pPr>
    </w:p>
    <w:sectPr w:rsidR="00060DDF" w:rsidRPr="00264D7F" w:rsidSect="007852D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851" w:right="851" w:bottom="851" w:left="851" w:header="720" w:footer="720" w:gutter="0"/>
      <w:pgNumType w:start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3DE433" w14:textId="77777777" w:rsidR="00206B13" w:rsidRDefault="00206B13" w:rsidP="00C6554A">
      <w:pPr>
        <w:spacing w:before="0" w:after="0" w:line="240" w:lineRule="auto"/>
      </w:pPr>
      <w:r>
        <w:separator/>
      </w:r>
    </w:p>
  </w:endnote>
  <w:endnote w:type="continuationSeparator" w:id="0">
    <w:p w14:paraId="3D24EBC2" w14:textId="77777777" w:rsidR="00206B13" w:rsidRDefault="00206B13" w:rsidP="00C6554A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10006FF" w:usb1="4000FCFF" w:usb2="00000009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6F5DC0" w14:textId="77777777" w:rsidR="00A52E86" w:rsidRDefault="00A52E8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BD69CC" w14:textId="77777777" w:rsidR="00EB20BE" w:rsidRDefault="00ED7C44">
    <w:pPr>
      <w:pStyle w:val="Footer"/>
    </w:pPr>
    <w:r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B4294">
      <w:rPr>
        <w:noProof/>
      </w:rPr>
      <w:t>1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BB2729" w14:textId="77777777" w:rsidR="00A52E86" w:rsidRDefault="00A52E8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B5CB0E" w14:textId="77777777" w:rsidR="00206B13" w:rsidRDefault="00206B13" w:rsidP="00C6554A">
      <w:pPr>
        <w:spacing w:before="0" w:after="0" w:line="240" w:lineRule="auto"/>
      </w:pPr>
      <w:r>
        <w:separator/>
      </w:r>
    </w:p>
  </w:footnote>
  <w:footnote w:type="continuationSeparator" w:id="0">
    <w:p w14:paraId="3900C6FB" w14:textId="77777777" w:rsidR="00206B13" w:rsidRDefault="00206B13" w:rsidP="00C6554A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FF2441" w14:textId="77777777" w:rsidR="00A52E86" w:rsidRDefault="00A52E8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B25B4B" w14:textId="77777777" w:rsidR="00A52E86" w:rsidRDefault="00A52E8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DD6203" w14:textId="77777777" w:rsidR="00A52E86" w:rsidRDefault="00A52E8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61E62248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DADA94F2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A0E4E5B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4188A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1E0C080A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B9E1936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3A06938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3C8D0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B87E3E76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BAA6FCB4"/>
    <w:lvl w:ilvl="0">
      <w:start w:val="1"/>
      <w:numFmt w:val="bullet"/>
      <w:pStyle w:val="ListBullet"/>
      <w:lvlText w:val="−"/>
      <w:lvlJc w:val="left"/>
      <w:pPr>
        <w:ind w:left="720" w:hanging="360"/>
      </w:pPr>
      <w:rPr>
        <w:rFonts w:ascii="Century Gothic" w:hAnsi="Century Gothic" w:hint="default"/>
        <w:color w:val="0D0D0D" w:themeColor="text1" w:themeTint="F2"/>
      </w:rPr>
    </w:lvl>
  </w:abstractNum>
  <w:abstractNum w:abstractNumId="10" w15:restartNumberingAfterBreak="0">
    <w:nsid w:val="01122BF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05181C2F"/>
    <w:multiLevelType w:val="hybridMultilevel"/>
    <w:tmpl w:val="F5C2DC5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9C625E1"/>
    <w:multiLevelType w:val="hybridMultilevel"/>
    <w:tmpl w:val="0EA8A3EC"/>
    <w:lvl w:ilvl="0" w:tplc="1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0D483622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4" w15:restartNumberingAfterBreak="0">
    <w:nsid w:val="0F277A8F"/>
    <w:multiLevelType w:val="hybridMultilevel"/>
    <w:tmpl w:val="1CAAE8F4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8CC0DC6"/>
    <w:multiLevelType w:val="multilevel"/>
    <w:tmpl w:val="2D6E2B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0354516"/>
    <w:multiLevelType w:val="hybridMultilevel"/>
    <w:tmpl w:val="6602E1B2"/>
    <w:lvl w:ilvl="0" w:tplc="FADA15F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bCs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06D3614"/>
    <w:multiLevelType w:val="hybridMultilevel"/>
    <w:tmpl w:val="B3426DF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32B6666"/>
    <w:multiLevelType w:val="hybridMultilevel"/>
    <w:tmpl w:val="23200FAA"/>
    <w:lvl w:ilvl="0" w:tplc="10090001">
      <w:start w:val="1"/>
      <w:numFmt w:val="bullet"/>
      <w:lvlText w:val=""/>
      <w:lvlJc w:val="left"/>
      <w:pPr>
        <w:ind w:left="114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19" w15:restartNumberingAfterBreak="0">
    <w:nsid w:val="248C375E"/>
    <w:multiLevelType w:val="hybridMultilevel"/>
    <w:tmpl w:val="9A38FBEE"/>
    <w:lvl w:ilvl="0" w:tplc="1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2988079C"/>
    <w:multiLevelType w:val="hybridMultilevel"/>
    <w:tmpl w:val="45CE7FF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14B3C87"/>
    <w:multiLevelType w:val="hybridMultilevel"/>
    <w:tmpl w:val="AB381D3E"/>
    <w:lvl w:ilvl="0" w:tplc="10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22" w15:restartNumberingAfterBreak="0">
    <w:nsid w:val="385B2B45"/>
    <w:multiLevelType w:val="hybridMultilevel"/>
    <w:tmpl w:val="655847E6"/>
    <w:lvl w:ilvl="0" w:tplc="10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23" w15:restartNumberingAfterBreak="0">
    <w:nsid w:val="3E9C1EA8"/>
    <w:multiLevelType w:val="hybridMultilevel"/>
    <w:tmpl w:val="B0CAE90C"/>
    <w:lvl w:ilvl="0" w:tplc="1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407C22A7"/>
    <w:multiLevelType w:val="hybridMultilevel"/>
    <w:tmpl w:val="D982C8BC"/>
    <w:lvl w:ilvl="0" w:tplc="EFF42384">
      <w:start w:val="25"/>
      <w:numFmt w:val="bullet"/>
      <w:lvlText w:val="-"/>
      <w:lvlJc w:val="left"/>
      <w:pPr>
        <w:ind w:left="420" w:hanging="360"/>
      </w:pPr>
      <w:rPr>
        <w:rFonts w:ascii="Constantia" w:eastAsiaTheme="minorHAnsi" w:hAnsi="Constantia" w:cstheme="minorBidi" w:hint="default"/>
      </w:rPr>
    </w:lvl>
    <w:lvl w:ilvl="1" w:tplc="10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5" w15:restartNumberingAfterBreak="0">
    <w:nsid w:val="41371C26"/>
    <w:multiLevelType w:val="hybridMultilevel"/>
    <w:tmpl w:val="0BD0880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5F0505F"/>
    <w:multiLevelType w:val="hybridMultilevel"/>
    <w:tmpl w:val="AA040086"/>
    <w:lvl w:ilvl="0" w:tplc="B03C8A0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7164D09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482E3EB8"/>
    <w:multiLevelType w:val="hybridMultilevel"/>
    <w:tmpl w:val="9A02A694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A916D4C"/>
    <w:multiLevelType w:val="hybridMultilevel"/>
    <w:tmpl w:val="A53424B8"/>
    <w:lvl w:ilvl="0" w:tplc="1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 w15:restartNumberingAfterBreak="0">
    <w:nsid w:val="4CD71150"/>
    <w:multiLevelType w:val="hybridMultilevel"/>
    <w:tmpl w:val="A1B084BA"/>
    <w:lvl w:ilvl="0" w:tplc="1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1" w15:restartNumberingAfterBreak="0">
    <w:nsid w:val="4CF92B3C"/>
    <w:multiLevelType w:val="hybridMultilevel"/>
    <w:tmpl w:val="D28A901E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CFA46A1"/>
    <w:multiLevelType w:val="hybridMultilevel"/>
    <w:tmpl w:val="C044A72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4D7017A7"/>
    <w:multiLevelType w:val="hybridMultilevel"/>
    <w:tmpl w:val="751ACF2C"/>
    <w:lvl w:ilvl="0" w:tplc="B03C8A0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0D42A9E"/>
    <w:multiLevelType w:val="multilevel"/>
    <w:tmpl w:val="2F60BB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52221B53"/>
    <w:multiLevelType w:val="hybridMultilevel"/>
    <w:tmpl w:val="1BD074BC"/>
    <w:lvl w:ilvl="0" w:tplc="E3967F1E">
      <w:start w:val="2025"/>
      <w:numFmt w:val="bullet"/>
      <w:lvlText w:val="-"/>
      <w:lvlJc w:val="left"/>
      <w:pPr>
        <w:ind w:left="435" w:hanging="360"/>
      </w:pPr>
      <w:rPr>
        <w:rFonts w:ascii="Constantia" w:eastAsiaTheme="majorEastAsia" w:hAnsi="Constantia" w:cstheme="majorBidi" w:hint="default"/>
      </w:rPr>
    </w:lvl>
    <w:lvl w:ilvl="1" w:tplc="10090003" w:tentative="1">
      <w:start w:val="1"/>
      <w:numFmt w:val="bullet"/>
      <w:lvlText w:val="o"/>
      <w:lvlJc w:val="left"/>
      <w:pPr>
        <w:ind w:left="1155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75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95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315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</w:abstractNum>
  <w:abstractNum w:abstractNumId="36" w15:restartNumberingAfterBreak="0">
    <w:nsid w:val="543823F6"/>
    <w:multiLevelType w:val="hybridMultilevel"/>
    <w:tmpl w:val="7F22C8C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48D628B"/>
    <w:multiLevelType w:val="hybridMultilevel"/>
    <w:tmpl w:val="8066720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503146A"/>
    <w:multiLevelType w:val="hybridMultilevel"/>
    <w:tmpl w:val="98E6197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55BA01B6"/>
    <w:multiLevelType w:val="multilevel"/>
    <w:tmpl w:val="95E047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57E2335A"/>
    <w:multiLevelType w:val="hybridMultilevel"/>
    <w:tmpl w:val="8AC65866"/>
    <w:lvl w:ilvl="0" w:tplc="10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41" w15:restartNumberingAfterBreak="0">
    <w:nsid w:val="5A0D698F"/>
    <w:multiLevelType w:val="hybridMultilevel"/>
    <w:tmpl w:val="B8EA662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5B6F6EB3"/>
    <w:multiLevelType w:val="hybridMultilevel"/>
    <w:tmpl w:val="4D9E3F70"/>
    <w:lvl w:ilvl="0" w:tplc="1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3" w15:restartNumberingAfterBreak="0">
    <w:nsid w:val="5C1851D0"/>
    <w:multiLevelType w:val="hybridMultilevel"/>
    <w:tmpl w:val="E33275E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5C9A3E0A"/>
    <w:multiLevelType w:val="hybridMultilevel"/>
    <w:tmpl w:val="67664862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5F157659"/>
    <w:multiLevelType w:val="hybridMultilevel"/>
    <w:tmpl w:val="1BC4A0A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628D74BA"/>
    <w:multiLevelType w:val="hybridMultilevel"/>
    <w:tmpl w:val="88E66FE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645E2F61"/>
    <w:multiLevelType w:val="hybridMultilevel"/>
    <w:tmpl w:val="8C203600"/>
    <w:lvl w:ilvl="0" w:tplc="10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48" w15:restartNumberingAfterBreak="0">
    <w:nsid w:val="6620371D"/>
    <w:multiLevelType w:val="hybridMultilevel"/>
    <w:tmpl w:val="2170168C"/>
    <w:lvl w:ilvl="0" w:tplc="1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9" w15:restartNumberingAfterBreak="0">
    <w:nsid w:val="6C4B4CF3"/>
    <w:multiLevelType w:val="hybridMultilevel"/>
    <w:tmpl w:val="980C971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6CFE1CE5"/>
    <w:multiLevelType w:val="multilevel"/>
    <w:tmpl w:val="4B8CCC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 w15:restartNumberingAfterBreak="0">
    <w:nsid w:val="6F364C15"/>
    <w:multiLevelType w:val="hybridMultilevel"/>
    <w:tmpl w:val="C980DA4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707A3FE3"/>
    <w:multiLevelType w:val="hybridMultilevel"/>
    <w:tmpl w:val="BAF4ACE4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77AA0145"/>
    <w:multiLevelType w:val="hybridMultilevel"/>
    <w:tmpl w:val="A6DA7B62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78867BC9"/>
    <w:multiLevelType w:val="hybridMultilevel"/>
    <w:tmpl w:val="B12457C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7E8B621A"/>
    <w:multiLevelType w:val="hybridMultilevel"/>
    <w:tmpl w:val="7DC6732C"/>
    <w:lvl w:ilvl="0" w:tplc="10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56" w15:restartNumberingAfterBreak="0">
    <w:nsid w:val="7FE957DD"/>
    <w:multiLevelType w:val="hybridMultilevel"/>
    <w:tmpl w:val="FE7A4DB2"/>
    <w:lvl w:ilvl="0" w:tplc="1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75851962">
    <w:abstractNumId w:val="9"/>
  </w:num>
  <w:num w:numId="2" w16cid:durableId="1905405551">
    <w:abstractNumId w:val="8"/>
  </w:num>
  <w:num w:numId="3" w16cid:durableId="218977912">
    <w:abstractNumId w:val="8"/>
  </w:num>
  <w:num w:numId="4" w16cid:durableId="699597782">
    <w:abstractNumId w:val="9"/>
  </w:num>
  <w:num w:numId="5" w16cid:durableId="516044562">
    <w:abstractNumId w:val="27"/>
  </w:num>
  <w:num w:numId="6" w16cid:durableId="2049336501">
    <w:abstractNumId w:val="10"/>
  </w:num>
  <w:num w:numId="7" w16cid:durableId="1603026418">
    <w:abstractNumId w:val="13"/>
  </w:num>
  <w:num w:numId="8" w16cid:durableId="1719747153">
    <w:abstractNumId w:val="7"/>
  </w:num>
  <w:num w:numId="9" w16cid:durableId="1700350607">
    <w:abstractNumId w:val="6"/>
  </w:num>
  <w:num w:numId="10" w16cid:durableId="583227870">
    <w:abstractNumId w:val="5"/>
  </w:num>
  <w:num w:numId="11" w16cid:durableId="503671990">
    <w:abstractNumId w:val="4"/>
  </w:num>
  <w:num w:numId="12" w16cid:durableId="686952751">
    <w:abstractNumId w:val="3"/>
  </w:num>
  <w:num w:numId="13" w16cid:durableId="1285188324">
    <w:abstractNumId w:val="2"/>
  </w:num>
  <w:num w:numId="14" w16cid:durableId="569654970">
    <w:abstractNumId w:val="1"/>
  </w:num>
  <w:num w:numId="15" w16cid:durableId="564490992">
    <w:abstractNumId w:val="0"/>
  </w:num>
  <w:num w:numId="16" w16cid:durableId="796601795">
    <w:abstractNumId w:val="32"/>
  </w:num>
  <w:num w:numId="17" w16cid:durableId="1200968894">
    <w:abstractNumId w:val="25"/>
  </w:num>
  <w:num w:numId="18" w16cid:durableId="777532251">
    <w:abstractNumId w:val="38"/>
  </w:num>
  <w:num w:numId="19" w16cid:durableId="247927504">
    <w:abstractNumId w:val="53"/>
  </w:num>
  <w:num w:numId="20" w16cid:durableId="955911285">
    <w:abstractNumId w:val="16"/>
  </w:num>
  <w:num w:numId="21" w16cid:durableId="47806564">
    <w:abstractNumId w:val="52"/>
  </w:num>
  <w:num w:numId="22" w16cid:durableId="325255886">
    <w:abstractNumId w:val="31"/>
  </w:num>
  <w:num w:numId="23" w16cid:durableId="309286303">
    <w:abstractNumId w:val="12"/>
  </w:num>
  <w:num w:numId="24" w16cid:durableId="1198470766">
    <w:abstractNumId w:val="36"/>
  </w:num>
  <w:num w:numId="25" w16cid:durableId="1936281274">
    <w:abstractNumId w:val="49"/>
  </w:num>
  <w:num w:numId="26" w16cid:durableId="1385788711">
    <w:abstractNumId w:val="22"/>
  </w:num>
  <w:num w:numId="27" w16cid:durableId="630205950">
    <w:abstractNumId w:val="17"/>
  </w:num>
  <w:num w:numId="28" w16cid:durableId="1669091288">
    <w:abstractNumId w:val="42"/>
  </w:num>
  <w:num w:numId="29" w16cid:durableId="181600837">
    <w:abstractNumId w:val="28"/>
  </w:num>
  <w:num w:numId="30" w16cid:durableId="1154953700">
    <w:abstractNumId w:val="21"/>
  </w:num>
  <w:num w:numId="31" w16cid:durableId="410859406">
    <w:abstractNumId w:val="55"/>
  </w:num>
  <w:num w:numId="32" w16cid:durableId="1583099038">
    <w:abstractNumId w:val="40"/>
  </w:num>
  <w:num w:numId="33" w16cid:durableId="230426085">
    <w:abstractNumId w:val="44"/>
  </w:num>
  <w:num w:numId="34" w16cid:durableId="462507539">
    <w:abstractNumId w:val="54"/>
  </w:num>
  <w:num w:numId="35" w16cid:durableId="1263103814">
    <w:abstractNumId w:val="18"/>
  </w:num>
  <w:num w:numId="36" w16cid:durableId="479270858">
    <w:abstractNumId w:val="47"/>
  </w:num>
  <w:num w:numId="37" w16cid:durableId="983119977">
    <w:abstractNumId w:val="45"/>
  </w:num>
  <w:num w:numId="38" w16cid:durableId="1601449685">
    <w:abstractNumId w:val="37"/>
  </w:num>
  <w:num w:numId="39" w16cid:durableId="1082483544">
    <w:abstractNumId w:val="51"/>
  </w:num>
  <w:num w:numId="40" w16cid:durableId="1942175821">
    <w:abstractNumId w:val="14"/>
  </w:num>
  <w:num w:numId="41" w16cid:durableId="1713067870">
    <w:abstractNumId w:val="11"/>
  </w:num>
  <w:num w:numId="42" w16cid:durableId="995844211">
    <w:abstractNumId w:val="43"/>
  </w:num>
  <w:num w:numId="43" w16cid:durableId="28535410">
    <w:abstractNumId w:val="41"/>
  </w:num>
  <w:num w:numId="44" w16cid:durableId="79256788">
    <w:abstractNumId w:val="24"/>
  </w:num>
  <w:num w:numId="45" w16cid:durableId="1596279825">
    <w:abstractNumId w:val="46"/>
  </w:num>
  <w:num w:numId="46" w16cid:durableId="14507302">
    <w:abstractNumId w:val="33"/>
  </w:num>
  <w:num w:numId="47" w16cid:durableId="147988587">
    <w:abstractNumId w:val="26"/>
  </w:num>
  <w:num w:numId="48" w16cid:durableId="464086220">
    <w:abstractNumId w:val="20"/>
  </w:num>
  <w:num w:numId="49" w16cid:durableId="46881260">
    <w:abstractNumId w:val="35"/>
  </w:num>
  <w:num w:numId="50" w16cid:durableId="558057423">
    <w:abstractNumId w:val="19"/>
  </w:num>
  <w:num w:numId="51" w16cid:durableId="1665933739">
    <w:abstractNumId w:val="48"/>
  </w:num>
  <w:num w:numId="52" w16cid:durableId="849182387">
    <w:abstractNumId w:val="56"/>
  </w:num>
  <w:num w:numId="53" w16cid:durableId="1634167967">
    <w:abstractNumId w:val="30"/>
  </w:num>
  <w:num w:numId="54" w16cid:durableId="961615340">
    <w:abstractNumId w:val="23"/>
  </w:num>
  <w:num w:numId="55" w16cid:durableId="1858302821">
    <w:abstractNumId w:val="29"/>
  </w:num>
  <w:num w:numId="56" w16cid:durableId="1317877758">
    <w:abstractNumId w:val="39"/>
  </w:num>
  <w:num w:numId="57" w16cid:durableId="1316180595">
    <w:abstractNumId w:val="50"/>
  </w:num>
  <w:num w:numId="58" w16cid:durableId="2091805848">
    <w:abstractNumId w:val="34"/>
  </w:num>
  <w:num w:numId="59" w16cid:durableId="212616501">
    <w:abstractNumId w:val="15"/>
  </w:num>
  <w:numIdMacAtCleanup w:val="5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21AD"/>
    <w:rsid w:val="00003D93"/>
    <w:rsid w:val="00003F70"/>
    <w:rsid w:val="00005855"/>
    <w:rsid w:val="000073D3"/>
    <w:rsid w:val="0000787A"/>
    <w:rsid w:val="00014E3A"/>
    <w:rsid w:val="0001555E"/>
    <w:rsid w:val="00017EEC"/>
    <w:rsid w:val="00021DE2"/>
    <w:rsid w:val="00024112"/>
    <w:rsid w:val="0002493E"/>
    <w:rsid w:val="00026AA6"/>
    <w:rsid w:val="000271A9"/>
    <w:rsid w:val="000303C8"/>
    <w:rsid w:val="00030483"/>
    <w:rsid w:val="00031086"/>
    <w:rsid w:val="00033CF1"/>
    <w:rsid w:val="00035342"/>
    <w:rsid w:val="00036D39"/>
    <w:rsid w:val="0004178A"/>
    <w:rsid w:val="00041B8C"/>
    <w:rsid w:val="00044CB3"/>
    <w:rsid w:val="00045491"/>
    <w:rsid w:val="00055E50"/>
    <w:rsid w:val="00057FE7"/>
    <w:rsid w:val="000607E4"/>
    <w:rsid w:val="00060DCE"/>
    <w:rsid w:val="00060DDF"/>
    <w:rsid w:val="00065748"/>
    <w:rsid w:val="00065CAC"/>
    <w:rsid w:val="00065EF1"/>
    <w:rsid w:val="0006753D"/>
    <w:rsid w:val="00070FF4"/>
    <w:rsid w:val="0007157A"/>
    <w:rsid w:val="00076D2B"/>
    <w:rsid w:val="00081F10"/>
    <w:rsid w:val="00082037"/>
    <w:rsid w:val="000826C1"/>
    <w:rsid w:val="00083EA3"/>
    <w:rsid w:val="00087D86"/>
    <w:rsid w:val="00091DA2"/>
    <w:rsid w:val="00093ED9"/>
    <w:rsid w:val="00095974"/>
    <w:rsid w:val="000A3F4F"/>
    <w:rsid w:val="000A5956"/>
    <w:rsid w:val="000B2CB3"/>
    <w:rsid w:val="000B7184"/>
    <w:rsid w:val="000C168E"/>
    <w:rsid w:val="000C1C97"/>
    <w:rsid w:val="000C2F87"/>
    <w:rsid w:val="000C3304"/>
    <w:rsid w:val="000C6B1C"/>
    <w:rsid w:val="000C79E1"/>
    <w:rsid w:val="000D09DE"/>
    <w:rsid w:val="000D0F93"/>
    <w:rsid w:val="000D16CE"/>
    <w:rsid w:val="000D3289"/>
    <w:rsid w:val="000D39D3"/>
    <w:rsid w:val="000D47A5"/>
    <w:rsid w:val="000D4A4F"/>
    <w:rsid w:val="000D5643"/>
    <w:rsid w:val="000E07DD"/>
    <w:rsid w:val="000E12AF"/>
    <w:rsid w:val="000E2D2B"/>
    <w:rsid w:val="000E4B0A"/>
    <w:rsid w:val="000E706F"/>
    <w:rsid w:val="000F09D3"/>
    <w:rsid w:val="000F0C9F"/>
    <w:rsid w:val="001062E2"/>
    <w:rsid w:val="001114C7"/>
    <w:rsid w:val="00116B67"/>
    <w:rsid w:val="00130897"/>
    <w:rsid w:val="001315F7"/>
    <w:rsid w:val="00131BC3"/>
    <w:rsid w:val="001405CD"/>
    <w:rsid w:val="001413C7"/>
    <w:rsid w:val="00142D48"/>
    <w:rsid w:val="001503EF"/>
    <w:rsid w:val="0015260A"/>
    <w:rsid w:val="001553A3"/>
    <w:rsid w:val="00155E5A"/>
    <w:rsid w:val="0015690A"/>
    <w:rsid w:val="001601CB"/>
    <w:rsid w:val="001604D8"/>
    <w:rsid w:val="0016208A"/>
    <w:rsid w:val="001764BA"/>
    <w:rsid w:val="001826F0"/>
    <w:rsid w:val="00183475"/>
    <w:rsid w:val="0018389F"/>
    <w:rsid w:val="00183BAB"/>
    <w:rsid w:val="00185FF1"/>
    <w:rsid w:val="00190281"/>
    <w:rsid w:val="00190998"/>
    <w:rsid w:val="00190CC4"/>
    <w:rsid w:val="001913E6"/>
    <w:rsid w:val="00194B9A"/>
    <w:rsid w:val="00195D3B"/>
    <w:rsid w:val="00196F0F"/>
    <w:rsid w:val="001A0ED0"/>
    <w:rsid w:val="001A15FF"/>
    <w:rsid w:val="001A3CDF"/>
    <w:rsid w:val="001A4991"/>
    <w:rsid w:val="001A5B6D"/>
    <w:rsid w:val="001B1B14"/>
    <w:rsid w:val="001B1BC2"/>
    <w:rsid w:val="001C0D5E"/>
    <w:rsid w:val="001C0F66"/>
    <w:rsid w:val="001C4289"/>
    <w:rsid w:val="001C539E"/>
    <w:rsid w:val="001C7568"/>
    <w:rsid w:val="001D0FF9"/>
    <w:rsid w:val="001D234C"/>
    <w:rsid w:val="001D4831"/>
    <w:rsid w:val="001D566D"/>
    <w:rsid w:val="001E2AC2"/>
    <w:rsid w:val="001E6241"/>
    <w:rsid w:val="001E69E2"/>
    <w:rsid w:val="001E70C1"/>
    <w:rsid w:val="001F4E1A"/>
    <w:rsid w:val="001F6551"/>
    <w:rsid w:val="001F6945"/>
    <w:rsid w:val="001F6D8E"/>
    <w:rsid w:val="001F6E00"/>
    <w:rsid w:val="001F6E10"/>
    <w:rsid w:val="00202781"/>
    <w:rsid w:val="002046AA"/>
    <w:rsid w:val="00205B97"/>
    <w:rsid w:val="00206B13"/>
    <w:rsid w:val="00210FC2"/>
    <w:rsid w:val="002113A0"/>
    <w:rsid w:val="00211FD4"/>
    <w:rsid w:val="0021287A"/>
    <w:rsid w:val="00214BBD"/>
    <w:rsid w:val="002158E7"/>
    <w:rsid w:val="00220396"/>
    <w:rsid w:val="00220409"/>
    <w:rsid w:val="00224FF6"/>
    <w:rsid w:val="00227C17"/>
    <w:rsid w:val="00231D27"/>
    <w:rsid w:val="00233C95"/>
    <w:rsid w:val="00235184"/>
    <w:rsid w:val="00235998"/>
    <w:rsid w:val="002366FD"/>
    <w:rsid w:val="00237912"/>
    <w:rsid w:val="002411CE"/>
    <w:rsid w:val="00242727"/>
    <w:rsid w:val="00245FB9"/>
    <w:rsid w:val="0024630A"/>
    <w:rsid w:val="00246D10"/>
    <w:rsid w:val="00247205"/>
    <w:rsid w:val="0025003F"/>
    <w:rsid w:val="002506CD"/>
    <w:rsid w:val="002512D8"/>
    <w:rsid w:val="002554CD"/>
    <w:rsid w:val="00256C8F"/>
    <w:rsid w:val="002618EA"/>
    <w:rsid w:val="0026265C"/>
    <w:rsid w:val="002632A2"/>
    <w:rsid w:val="0026338F"/>
    <w:rsid w:val="00264A03"/>
    <w:rsid w:val="00264D7F"/>
    <w:rsid w:val="00265DCC"/>
    <w:rsid w:val="00267ABE"/>
    <w:rsid w:val="0027156A"/>
    <w:rsid w:val="0027340D"/>
    <w:rsid w:val="002771B5"/>
    <w:rsid w:val="0029315E"/>
    <w:rsid w:val="002934A5"/>
    <w:rsid w:val="00293B83"/>
    <w:rsid w:val="0029695E"/>
    <w:rsid w:val="002A1E0B"/>
    <w:rsid w:val="002A4CD6"/>
    <w:rsid w:val="002A4DE0"/>
    <w:rsid w:val="002A5030"/>
    <w:rsid w:val="002A5349"/>
    <w:rsid w:val="002A59D8"/>
    <w:rsid w:val="002A61E5"/>
    <w:rsid w:val="002A7BFC"/>
    <w:rsid w:val="002B2D04"/>
    <w:rsid w:val="002B4294"/>
    <w:rsid w:val="002B646D"/>
    <w:rsid w:val="002B78D2"/>
    <w:rsid w:val="002C0604"/>
    <w:rsid w:val="002C1245"/>
    <w:rsid w:val="002C2185"/>
    <w:rsid w:val="002C6458"/>
    <w:rsid w:val="002D0E4C"/>
    <w:rsid w:val="002D22D1"/>
    <w:rsid w:val="002D4297"/>
    <w:rsid w:val="002D5DE1"/>
    <w:rsid w:val="002D7927"/>
    <w:rsid w:val="002E0BA0"/>
    <w:rsid w:val="002E0C5F"/>
    <w:rsid w:val="002E0D88"/>
    <w:rsid w:val="002E5241"/>
    <w:rsid w:val="002E65E0"/>
    <w:rsid w:val="002F121B"/>
    <w:rsid w:val="002F181C"/>
    <w:rsid w:val="002F3525"/>
    <w:rsid w:val="002F40C8"/>
    <w:rsid w:val="002F7E93"/>
    <w:rsid w:val="00303989"/>
    <w:rsid w:val="0030413A"/>
    <w:rsid w:val="003044A4"/>
    <w:rsid w:val="00304C78"/>
    <w:rsid w:val="00305CFD"/>
    <w:rsid w:val="003104DA"/>
    <w:rsid w:val="00311EB8"/>
    <w:rsid w:val="0031235F"/>
    <w:rsid w:val="00314F6C"/>
    <w:rsid w:val="00324EEC"/>
    <w:rsid w:val="003311BA"/>
    <w:rsid w:val="00333D0D"/>
    <w:rsid w:val="00343B34"/>
    <w:rsid w:val="00344ACA"/>
    <w:rsid w:val="00347821"/>
    <w:rsid w:val="00354CB2"/>
    <w:rsid w:val="003607D6"/>
    <w:rsid w:val="00361417"/>
    <w:rsid w:val="0036624D"/>
    <w:rsid w:val="00366606"/>
    <w:rsid w:val="00374146"/>
    <w:rsid w:val="00374A24"/>
    <w:rsid w:val="003766DC"/>
    <w:rsid w:val="00380242"/>
    <w:rsid w:val="0038446E"/>
    <w:rsid w:val="003850E9"/>
    <w:rsid w:val="0039033D"/>
    <w:rsid w:val="0039158C"/>
    <w:rsid w:val="00392E1A"/>
    <w:rsid w:val="003934A3"/>
    <w:rsid w:val="00396C32"/>
    <w:rsid w:val="003A08A3"/>
    <w:rsid w:val="003A0F9B"/>
    <w:rsid w:val="003A23F6"/>
    <w:rsid w:val="003A29A7"/>
    <w:rsid w:val="003A48C8"/>
    <w:rsid w:val="003B1975"/>
    <w:rsid w:val="003B2308"/>
    <w:rsid w:val="003B3921"/>
    <w:rsid w:val="003B4A4C"/>
    <w:rsid w:val="003B7FC3"/>
    <w:rsid w:val="003C0F31"/>
    <w:rsid w:val="003C2F04"/>
    <w:rsid w:val="003D0810"/>
    <w:rsid w:val="003D581F"/>
    <w:rsid w:val="003E3D7C"/>
    <w:rsid w:val="003E5743"/>
    <w:rsid w:val="003E5AE1"/>
    <w:rsid w:val="003E7859"/>
    <w:rsid w:val="003F25A0"/>
    <w:rsid w:val="003F39CB"/>
    <w:rsid w:val="003F3B47"/>
    <w:rsid w:val="003F5328"/>
    <w:rsid w:val="00401CCC"/>
    <w:rsid w:val="004023C8"/>
    <w:rsid w:val="00411766"/>
    <w:rsid w:val="00412B72"/>
    <w:rsid w:val="00412CD6"/>
    <w:rsid w:val="00414E54"/>
    <w:rsid w:val="00415E13"/>
    <w:rsid w:val="00417870"/>
    <w:rsid w:val="004221AD"/>
    <w:rsid w:val="0042384B"/>
    <w:rsid w:val="00425BA6"/>
    <w:rsid w:val="00426F3D"/>
    <w:rsid w:val="004277DF"/>
    <w:rsid w:val="00431086"/>
    <w:rsid w:val="004353BA"/>
    <w:rsid w:val="004359C4"/>
    <w:rsid w:val="0043616A"/>
    <w:rsid w:val="00437372"/>
    <w:rsid w:val="00443848"/>
    <w:rsid w:val="00443E45"/>
    <w:rsid w:val="0044528E"/>
    <w:rsid w:val="004474E9"/>
    <w:rsid w:val="00450308"/>
    <w:rsid w:val="0045142F"/>
    <w:rsid w:val="0045279E"/>
    <w:rsid w:val="00452BE6"/>
    <w:rsid w:val="00455F94"/>
    <w:rsid w:val="0045788A"/>
    <w:rsid w:val="00460416"/>
    <w:rsid w:val="00461177"/>
    <w:rsid w:val="004624B1"/>
    <w:rsid w:val="00463F36"/>
    <w:rsid w:val="00464CF5"/>
    <w:rsid w:val="00465D1D"/>
    <w:rsid w:val="0047212B"/>
    <w:rsid w:val="0047341D"/>
    <w:rsid w:val="00476C31"/>
    <w:rsid w:val="0047768E"/>
    <w:rsid w:val="00480E76"/>
    <w:rsid w:val="00487D8C"/>
    <w:rsid w:val="004A107D"/>
    <w:rsid w:val="004A63EE"/>
    <w:rsid w:val="004B090D"/>
    <w:rsid w:val="004B1C30"/>
    <w:rsid w:val="004B43A0"/>
    <w:rsid w:val="004B5E02"/>
    <w:rsid w:val="004B630D"/>
    <w:rsid w:val="004C049F"/>
    <w:rsid w:val="004C2573"/>
    <w:rsid w:val="004C5700"/>
    <w:rsid w:val="004D0530"/>
    <w:rsid w:val="004D4D82"/>
    <w:rsid w:val="004D5E73"/>
    <w:rsid w:val="004E2F34"/>
    <w:rsid w:val="004E3A84"/>
    <w:rsid w:val="004E3D1A"/>
    <w:rsid w:val="004E4101"/>
    <w:rsid w:val="004E760A"/>
    <w:rsid w:val="004F2732"/>
    <w:rsid w:val="004F5380"/>
    <w:rsid w:val="004F73AA"/>
    <w:rsid w:val="005000E2"/>
    <w:rsid w:val="005023C1"/>
    <w:rsid w:val="005104CE"/>
    <w:rsid w:val="00510B50"/>
    <w:rsid w:val="00510D72"/>
    <w:rsid w:val="00512108"/>
    <w:rsid w:val="00513EAE"/>
    <w:rsid w:val="0051536E"/>
    <w:rsid w:val="005159C1"/>
    <w:rsid w:val="00516E30"/>
    <w:rsid w:val="005304AE"/>
    <w:rsid w:val="00530BD0"/>
    <w:rsid w:val="0053172D"/>
    <w:rsid w:val="00532948"/>
    <w:rsid w:val="00534B02"/>
    <w:rsid w:val="00536E16"/>
    <w:rsid w:val="005374CA"/>
    <w:rsid w:val="00537E79"/>
    <w:rsid w:val="005421A6"/>
    <w:rsid w:val="00544FA7"/>
    <w:rsid w:val="00546A18"/>
    <w:rsid w:val="00547FCA"/>
    <w:rsid w:val="0055061A"/>
    <w:rsid w:val="00552C57"/>
    <w:rsid w:val="005562D7"/>
    <w:rsid w:val="00564D4B"/>
    <w:rsid w:val="005650C0"/>
    <w:rsid w:val="00565F89"/>
    <w:rsid w:val="00567FE0"/>
    <w:rsid w:val="00570417"/>
    <w:rsid w:val="00572671"/>
    <w:rsid w:val="005733EC"/>
    <w:rsid w:val="00574B61"/>
    <w:rsid w:val="005759FF"/>
    <w:rsid w:val="00577474"/>
    <w:rsid w:val="00582ED6"/>
    <w:rsid w:val="00585A11"/>
    <w:rsid w:val="005866CE"/>
    <w:rsid w:val="0058680A"/>
    <w:rsid w:val="00587293"/>
    <w:rsid w:val="0059537C"/>
    <w:rsid w:val="005955E1"/>
    <w:rsid w:val="00595D6D"/>
    <w:rsid w:val="005A10E8"/>
    <w:rsid w:val="005A2DB1"/>
    <w:rsid w:val="005A63B1"/>
    <w:rsid w:val="005B11D7"/>
    <w:rsid w:val="005B19D2"/>
    <w:rsid w:val="005B38EB"/>
    <w:rsid w:val="005B3FEE"/>
    <w:rsid w:val="005B4BFA"/>
    <w:rsid w:val="005C4384"/>
    <w:rsid w:val="005C4DC8"/>
    <w:rsid w:val="005C7CFB"/>
    <w:rsid w:val="005D0CCA"/>
    <w:rsid w:val="005D3E05"/>
    <w:rsid w:val="005D41ED"/>
    <w:rsid w:val="005E4600"/>
    <w:rsid w:val="005E7AF0"/>
    <w:rsid w:val="005F544E"/>
    <w:rsid w:val="00600E3F"/>
    <w:rsid w:val="006046B9"/>
    <w:rsid w:val="0060698A"/>
    <w:rsid w:val="00620AA0"/>
    <w:rsid w:val="00621BD5"/>
    <w:rsid w:val="0062231B"/>
    <w:rsid w:val="006260FB"/>
    <w:rsid w:val="00642909"/>
    <w:rsid w:val="006468F6"/>
    <w:rsid w:val="0065301F"/>
    <w:rsid w:val="0065380D"/>
    <w:rsid w:val="006539A7"/>
    <w:rsid w:val="00655DC1"/>
    <w:rsid w:val="00656A7F"/>
    <w:rsid w:val="0066090D"/>
    <w:rsid w:val="00661D32"/>
    <w:rsid w:val="0066238C"/>
    <w:rsid w:val="00671410"/>
    <w:rsid w:val="0067692C"/>
    <w:rsid w:val="00681FF1"/>
    <w:rsid w:val="00685579"/>
    <w:rsid w:val="006855FC"/>
    <w:rsid w:val="00685A8F"/>
    <w:rsid w:val="00692945"/>
    <w:rsid w:val="0069515A"/>
    <w:rsid w:val="006A145E"/>
    <w:rsid w:val="006A1472"/>
    <w:rsid w:val="006A3257"/>
    <w:rsid w:val="006A3CE7"/>
    <w:rsid w:val="006A53A7"/>
    <w:rsid w:val="006A605E"/>
    <w:rsid w:val="006B1A86"/>
    <w:rsid w:val="006B3A4C"/>
    <w:rsid w:val="006B42FE"/>
    <w:rsid w:val="006B7A61"/>
    <w:rsid w:val="006C286E"/>
    <w:rsid w:val="006C65ED"/>
    <w:rsid w:val="006C6D43"/>
    <w:rsid w:val="006D3F87"/>
    <w:rsid w:val="006D59E0"/>
    <w:rsid w:val="006D7BE7"/>
    <w:rsid w:val="006D7D25"/>
    <w:rsid w:val="006E0010"/>
    <w:rsid w:val="006E4412"/>
    <w:rsid w:val="006E45F6"/>
    <w:rsid w:val="006E4CEB"/>
    <w:rsid w:val="006E5E12"/>
    <w:rsid w:val="006F4C4E"/>
    <w:rsid w:val="006F6079"/>
    <w:rsid w:val="00704C8E"/>
    <w:rsid w:val="00710A45"/>
    <w:rsid w:val="0071182C"/>
    <w:rsid w:val="00712C96"/>
    <w:rsid w:val="00713ABB"/>
    <w:rsid w:val="00721A18"/>
    <w:rsid w:val="007222E8"/>
    <w:rsid w:val="00722426"/>
    <w:rsid w:val="00725A1E"/>
    <w:rsid w:val="00730A3D"/>
    <w:rsid w:val="0073159F"/>
    <w:rsid w:val="007344C5"/>
    <w:rsid w:val="007412F6"/>
    <w:rsid w:val="007439F3"/>
    <w:rsid w:val="00747063"/>
    <w:rsid w:val="00747F05"/>
    <w:rsid w:val="00756FEC"/>
    <w:rsid w:val="007613E0"/>
    <w:rsid w:val="00762CD4"/>
    <w:rsid w:val="007632C9"/>
    <w:rsid w:val="0076477A"/>
    <w:rsid w:val="007676E9"/>
    <w:rsid w:val="00770A0D"/>
    <w:rsid w:val="00773592"/>
    <w:rsid w:val="0077435F"/>
    <w:rsid w:val="00776DCD"/>
    <w:rsid w:val="00781124"/>
    <w:rsid w:val="00781B04"/>
    <w:rsid w:val="007852D5"/>
    <w:rsid w:val="007875BC"/>
    <w:rsid w:val="007879F7"/>
    <w:rsid w:val="00787AE8"/>
    <w:rsid w:val="00790ABA"/>
    <w:rsid w:val="00792FBF"/>
    <w:rsid w:val="00794DED"/>
    <w:rsid w:val="007A1495"/>
    <w:rsid w:val="007A2049"/>
    <w:rsid w:val="007A6B8C"/>
    <w:rsid w:val="007A7166"/>
    <w:rsid w:val="007A78D8"/>
    <w:rsid w:val="007B0952"/>
    <w:rsid w:val="007B1293"/>
    <w:rsid w:val="007B6F56"/>
    <w:rsid w:val="007C0810"/>
    <w:rsid w:val="007C5241"/>
    <w:rsid w:val="007C5FAC"/>
    <w:rsid w:val="007C662F"/>
    <w:rsid w:val="007C7FD1"/>
    <w:rsid w:val="007D38C8"/>
    <w:rsid w:val="007D5D6B"/>
    <w:rsid w:val="007D7BB3"/>
    <w:rsid w:val="007E3DB9"/>
    <w:rsid w:val="007E6733"/>
    <w:rsid w:val="007E6F50"/>
    <w:rsid w:val="007E7A47"/>
    <w:rsid w:val="007E7F35"/>
    <w:rsid w:val="007F04FC"/>
    <w:rsid w:val="007F15CA"/>
    <w:rsid w:val="007F1A48"/>
    <w:rsid w:val="007F436E"/>
    <w:rsid w:val="007F5639"/>
    <w:rsid w:val="007F5EB3"/>
    <w:rsid w:val="00800135"/>
    <w:rsid w:val="008003B0"/>
    <w:rsid w:val="00801BD3"/>
    <w:rsid w:val="008022B3"/>
    <w:rsid w:val="008040DF"/>
    <w:rsid w:val="008042A0"/>
    <w:rsid w:val="00804A3E"/>
    <w:rsid w:val="00806614"/>
    <w:rsid w:val="0081506B"/>
    <w:rsid w:val="0082333E"/>
    <w:rsid w:val="00824BEB"/>
    <w:rsid w:val="0082796A"/>
    <w:rsid w:val="0083381F"/>
    <w:rsid w:val="00841B31"/>
    <w:rsid w:val="00843EF1"/>
    <w:rsid w:val="008547AE"/>
    <w:rsid w:val="00854F07"/>
    <w:rsid w:val="00855AD6"/>
    <w:rsid w:val="008577E9"/>
    <w:rsid w:val="00860198"/>
    <w:rsid w:val="00861DAD"/>
    <w:rsid w:val="0087196D"/>
    <w:rsid w:val="00871B3C"/>
    <w:rsid w:val="00872F5F"/>
    <w:rsid w:val="00873872"/>
    <w:rsid w:val="00874354"/>
    <w:rsid w:val="00875503"/>
    <w:rsid w:val="00876BC5"/>
    <w:rsid w:val="00877EF7"/>
    <w:rsid w:val="00881329"/>
    <w:rsid w:val="00881BC7"/>
    <w:rsid w:val="00883B99"/>
    <w:rsid w:val="00885CDC"/>
    <w:rsid w:val="0088620E"/>
    <w:rsid w:val="00886CFF"/>
    <w:rsid w:val="0089443F"/>
    <w:rsid w:val="00895D08"/>
    <w:rsid w:val="00896233"/>
    <w:rsid w:val="008A49C9"/>
    <w:rsid w:val="008A5BBF"/>
    <w:rsid w:val="008A741C"/>
    <w:rsid w:val="008A75AD"/>
    <w:rsid w:val="008B1C9A"/>
    <w:rsid w:val="008B5D2D"/>
    <w:rsid w:val="008B7616"/>
    <w:rsid w:val="008C1130"/>
    <w:rsid w:val="008C4AB2"/>
    <w:rsid w:val="008C4EAB"/>
    <w:rsid w:val="008C4EC3"/>
    <w:rsid w:val="008C4FF1"/>
    <w:rsid w:val="008C6A5F"/>
    <w:rsid w:val="008D2205"/>
    <w:rsid w:val="008D659F"/>
    <w:rsid w:val="008E0E1C"/>
    <w:rsid w:val="008E2DC0"/>
    <w:rsid w:val="008E2FC2"/>
    <w:rsid w:val="008E3BC6"/>
    <w:rsid w:val="008E5BC3"/>
    <w:rsid w:val="008E794E"/>
    <w:rsid w:val="008F1358"/>
    <w:rsid w:val="008F1F68"/>
    <w:rsid w:val="008F26E9"/>
    <w:rsid w:val="008F2797"/>
    <w:rsid w:val="008F5A68"/>
    <w:rsid w:val="0090151F"/>
    <w:rsid w:val="00904C24"/>
    <w:rsid w:val="009059A8"/>
    <w:rsid w:val="009116CD"/>
    <w:rsid w:val="00912DCE"/>
    <w:rsid w:val="0091506D"/>
    <w:rsid w:val="009206A1"/>
    <w:rsid w:val="009216BD"/>
    <w:rsid w:val="0092381B"/>
    <w:rsid w:val="0092611E"/>
    <w:rsid w:val="00931983"/>
    <w:rsid w:val="009343D9"/>
    <w:rsid w:val="00937414"/>
    <w:rsid w:val="00937E64"/>
    <w:rsid w:val="009409F6"/>
    <w:rsid w:val="00944894"/>
    <w:rsid w:val="0095167D"/>
    <w:rsid w:val="00954EB9"/>
    <w:rsid w:val="00955D07"/>
    <w:rsid w:val="00963C74"/>
    <w:rsid w:val="00964ADD"/>
    <w:rsid w:val="00965B35"/>
    <w:rsid w:val="00967F69"/>
    <w:rsid w:val="00970AC2"/>
    <w:rsid w:val="00970C67"/>
    <w:rsid w:val="009720EB"/>
    <w:rsid w:val="00975B19"/>
    <w:rsid w:val="009772BD"/>
    <w:rsid w:val="009827FD"/>
    <w:rsid w:val="00985180"/>
    <w:rsid w:val="0098631B"/>
    <w:rsid w:val="009903D0"/>
    <w:rsid w:val="00992EF6"/>
    <w:rsid w:val="009A14CD"/>
    <w:rsid w:val="009A3387"/>
    <w:rsid w:val="009A3DB4"/>
    <w:rsid w:val="009A7CB6"/>
    <w:rsid w:val="009B01F2"/>
    <w:rsid w:val="009B04B3"/>
    <w:rsid w:val="009B29FE"/>
    <w:rsid w:val="009B2C33"/>
    <w:rsid w:val="009B33BF"/>
    <w:rsid w:val="009B6020"/>
    <w:rsid w:val="009C0FA5"/>
    <w:rsid w:val="009C3107"/>
    <w:rsid w:val="009C418F"/>
    <w:rsid w:val="009C7431"/>
    <w:rsid w:val="009D011C"/>
    <w:rsid w:val="009D0360"/>
    <w:rsid w:val="009D2056"/>
    <w:rsid w:val="009D3CCB"/>
    <w:rsid w:val="009D6F9F"/>
    <w:rsid w:val="009D700C"/>
    <w:rsid w:val="009F46AD"/>
    <w:rsid w:val="009F668C"/>
    <w:rsid w:val="009F6EC2"/>
    <w:rsid w:val="009F776A"/>
    <w:rsid w:val="00A00287"/>
    <w:rsid w:val="00A0385B"/>
    <w:rsid w:val="00A044EB"/>
    <w:rsid w:val="00A05E7F"/>
    <w:rsid w:val="00A11F62"/>
    <w:rsid w:val="00A12184"/>
    <w:rsid w:val="00A135C5"/>
    <w:rsid w:val="00A16F9B"/>
    <w:rsid w:val="00A227FE"/>
    <w:rsid w:val="00A26FD8"/>
    <w:rsid w:val="00A27128"/>
    <w:rsid w:val="00A32C4C"/>
    <w:rsid w:val="00A377E8"/>
    <w:rsid w:val="00A41D50"/>
    <w:rsid w:val="00A41EE9"/>
    <w:rsid w:val="00A46FD4"/>
    <w:rsid w:val="00A472BA"/>
    <w:rsid w:val="00A47874"/>
    <w:rsid w:val="00A50B72"/>
    <w:rsid w:val="00A51771"/>
    <w:rsid w:val="00A522A1"/>
    <w:rsid w:val="00A52E86"/>
    <w:rsid w:val="00A56C46"/>
    <w:rsid w:val="00A576E0"/>
    <w:rsid w:val="00A62333"/>
    <w:rsid w:val="00A6496B"/>
    <w:rsid w:val="00A65800"/>
    <w:rsid w:val="00A67BEC"/>
    <w:rsid w:val="00A70613"/>
    <w:rsid w:val="00A80E23"/>
    <w:rsid w:val="00A80FF2"/>
    <w:rsid w:val="00A81C84"/>
    <w:rsid w:val="00A82DD6"/>
    <w:rsid w:val="00A840B8"/>
    <w:rsid w:val="00A850AA"/>
    <w:rsid w:val="00A902DB"/>
    <w:rsid w:val="00A90B86"/>
    <w:rsid w:val="00A91588"/>
    <w:rsid w:val="00A94175"/>
    <w:rsid w:val="00A9429A"/>
    <w:rsid w:val="00A97CF4"/>
    <w:rsid w:val="00AA0BEA"/>
    <w:rsid w:val="00AA27C4"/>
    <w:rsid w:val="00AA2EAE"/>
    <w:rsid w:val="00AA4E6D"/>
    <w:rsid w:val="00AA5F0F"/>
    <w:rsid w:val="00AB3583"/>
    <w:rsid w:val="00AB624E"/>
    <w:rsid w:val="00AB67AE"/>
    <w:rsid w:val="00AC3C48"/>
    <w:rsid w:val="00AC4918"/>
    <w:rsid w:val="00AC4E3C"/>
    <w:rsid w:val="00AC5310"/>
    <w:rsid w:val="00AC6D40"/>
    <w:rsid w:val="00AC6EB9"/>
    <w:rsid w:val="00AD2A3F"/>
    <w:rsid w:val="00AD2CA5"/>
    <w:rsid w:val="00AD3783"/>
    <w:rsid w:val="00AD3FF3"/>
    <w:rsid w:val="00AE15D6"/>
    <w:rsid w:val="00AE46DB"/>
    <w:rsid w:val="00AF0F4C"/>
    <w:rsid w:val="00AF1B21"/>
    <w:rsid w:val="00AF417D"/>
    <w:rsid w:val="00AF4A9A"/>
    <w:rsid w:val="00AF7C53"/>
    <w:rsid w:val="00B0062D"/>
    <w:rsid w:val="00B00F88"/>
    <w:rsid w:val="00B0213B"/>
    <w:rsid w:val="00B03089"/>
    <w:rsid w:val="00B0321D"/>
    <w:rsid w:val="00B07C82"/>
    <w:rsid w:val="00B11094"/>
    <w:rsid w:val="00B13160"/>
    <w:rsid w:val="00B141FD"/>
    <w:rsid w:val="00B200FE"/>
    <w:rsid w:val="00B22BD9"/>
    <w:rsid w:val="00B23B00"/>
    <w:rsid w:val="00B26406"/>
    <w:rsid w:val="00B332E6"/>
    <w:rsid w:val="00B34A5E"/>
    <w:rsid w:val="00B34C36"/>
    <w:rsid w:val="00B356E5"/>
    <w:rsid w:val="00B35BB2"/>
    <w:rsid w:val="00B36541"/>
    <w:rsid w:val="00B37ADD"/>
    <w:rsid w:val="00B404F5"/>
    <w:rsid w:val="00B4124D"/>
    <w:rsid w:val="00B46704"/>
    <w:rsid w:val="00B469C8"/>
    <w:rsid w:val="00B50010"/>
    <w:rsid w:val="00B52826"/>
    <w:rsid w:val="00B54E1C"/>
    <w:rsid w:val="00B55959"/>
    <w:rsid w:val="00B57FB4"/>
    <w:rsid w:val="00B62F29"/>
    <w:rsid w:val="00B634E3"/>
    <w:rsid w:val="00B649EB"/>
    <w:rsid w:val="00B67700"/>
    <w:rsid w:val="00B71F5A"/>
    <w:rsid w:val="00B7349B"/>
    <w:rsid w:val="00B74D2C"/>
    <w:rsid w:val="00B76A7D"/>
    <w:rsid w:val="00B83E00"/>
    <w:rsid w:val="00B84435"/>
    <w:rsid w:val="00B904E8"/>
    <w:rsid w:val="00B94400"/>
    <w:rsid w:val="00B95557"/>
    <w:rsid w:val="00B957D4"/>
    <w:rsid w:val="00B96E78"/>
    <w:rsid w:val="00B97636"/>
    <w:rsid w:val="00BA20FC"/>
    <w:rsid w:val="00BA54EE"/>
    <w:rsid w:val="00BA6580"/>
    <w:rsid w:val="00BB2A29"/>
    <w:rsid w:val="00BB2DDD"/>
    <w:rsid w:val="00BB39A3"/>
    <w:rsid w:val="00BB4288"/>
    <w:rsid w:val="00BB7B18"/>
    <w:rsid w:val="00BC0B9A"/>
    <w:rsid w:val="00BC37CB"/>
    <w:rsid w:val="00BD1AFC"/>
    <w:rsid w:val="00BD372B"/>
    <w:rsid w:val="00BD4EFF"/>
    <w:rsid w:val="00BD510E"/>
    <w:rsid w:val="00BD59F6"/>
    <w:rsid w:val="00BD7118"/>
    <w:rsid w:val="00BD7A55"/>
    <w:rsid w:val="00BE6A7D"/>
    <w:rsid w:val="00BF51DC"/>
    <w:rsid w:val="00BF5C93"/>
    <w:rsid w:val="00BF5E32"/>
    <w:rsid w:val="00C01C0F"/>
    <w:rsid w:val="00C06DA6"/>
    <w:rsid w:val="00C115D6"/>
    <w:rsid w:val="00C12BB3"/>
    <w:rsid w:val="00C23EDA"/>
    <w:rsid w:val="00C31BEB"/>
    <w:rsid w:val="00C33020"/>
    <w:rsid w:val="00C34161"/>
    <w:rsid w:val="00C351FF"/>
    <w:rsid w:val="00C36E5A"/>
    <w:rsid w:val="00C4413C"/>
    <w:rsid w:val="00C45B44"/>
    <w:rsid w:val="00C47F02"/>
    <w:rsid w:val="00C5181D"/>
    <w:rsid w:val="00C52076"/>
    <w:rsid w:val="00C54D18"/>
    <w:rsid w:val="00C573C8"/>
    <w:rsid w:val="00C61B5B"/>
    <w:rsid w:val="00C65108"/>
    <w:rsid w:val="00C6554A"/>
    <w:rsid w:val="00C706E9"/>
    <w:rsid w:val="00C706FF"/>
    <w:rsid w:val="00C71387"/>
    <w:rsid w:val="00C72E3F"/>
    <w:rsid w:val="00C76C32"/>
    <w:rsid w:val="00C809C8"/>
    <w:rsid w:val="00C81B5C"/>
    <w:rsid w:val="00C82BA3"/>
    <w:rsid w:val="00C90B88"/>
    <w:rsid w:val="00C9496E"/>
    <w:rsid w:val="00C94DE0"/>
    <w:rsid w:val="00C94EFC"/>
    <w:rsid w:val="00C96F48"/>
    <w:rsid w:val="00CA091B"/>
    <w:rsid w:val="00CA19D7"/>
    <w:rsid w:val="00CA2A12"/>
    <w:rsid w:val="00CA410C"/>
    <w:rsid w:val="00CA6097"/>
    <w:rsid w:val="00CA7929"/>
    <w:rsid w:val="00CB322B"/>
    <w:rsid w:val="00CB687E"/>
    <w:rsid w:val="00CB7352"/>
    <w:rsid w:val="00CC1BE0"/>
    <w:rsid w:val="00CC21B8"/>
    <w:rsid w:val="00CC3C37"/>
    <w:rsid w:val="00CC43D7"/>
    <w:rsid w:val="00CC70FB"/>
    <w:rsid w:val="00CD19D6"/>
    <w:rsid w:val="00CD3ED3"/>
    <w:rsid w:val="00CD4B74"/>
    <w:rsid w:val="00CE1250"/>
    <w:rsid w:val="00CE50F3"/>
    <w:rsid w:val="00CE63B5"/>
    <w:rsid w:val="00CF1BE2"/>
    <w:rsid w:val="00CF286A"/>
    <w:rsid w:val="00CF4008"/>
    <w:rsid w:val="00CF45ED"/>
    <w:rsid w:val="00CF46C0"/>
    <w:rsid w:val="00D01ECA"/>
    <w:rsid w:val="00D04805"/>
    <w:rsid w:val="00D10240"/>
    <w:rsid w:val="00D15046"/>
    <w:rsid w:val="00D230CC"/>
    <w:rsid w:val="00D260BC"/>
    <w:rsid w:val="00D26FD2"/>
    <w:rsid w:val="00D30CEA"/>
    <w:rsid w:val="00D32259"/>
    <w:rsid w:val="00D40ADC"/>
    <w:rsid w:val="00D416E0"/>
    <w:rsid w:val="00D45E70"/>
    <w:rsid w:val="00D5344B"/>
    <w:rsid w:val="00D55E67"/>
    <w:rsid w:val="00D60DF5"/>
    <w:rsid w:val="00D70FB8"/>
    <w:rsid w:val="00D71C0E"/>
    <w:rsid w:val="00D749AA"/>
    <w:rsid w:val="00D75B1E"/>
    <w:rsid w:val="00D80A71"/>
    <w:rsid w:val="00D83395"/>
    <w:rsid w:val="00D90E7F"/>
    <w:rsid w:val="00D92111"/>
    <w:rsid w:val="00D92ED9"/>
    <w:rsid w:val="00DA03C1"/>
    <w:rsid w:val="00DA088D"/>
    <w:rsid w:val="00DA29B6"/>
    <w:rsid w:val="00DA428F"/>
    <w:rsid w:val="00DB6ED5"/>
    <w:rsid w:val="00DC0028"/>
    <w:rsid w:val="00DC1362"/>
    <w:rsid w:val="00DC24BB"/>
    <w:rsid w:val="00DC39C2"/>
    <w:rsid w:val="00DC3A85"/>
    <w:rsid w:val="00DC3DE5"/>
    <w:rsid w:val="00DC423C"/>
    <w:rsid w:val="00DC57FC"/>
    <w:rsid w:val="00DC7908"/>
    <w:rsid w:val="00DD1D19"/>
    <w:rsid w:val="00DD1E51"/>
    <w:rsid w:val="00DD4A99"/>
    <w:rsid w:val="00DD673F"/>
    <w:rsid w:val="00DD7E93"/>
    <w:rsid w:val="00DE0E5F"/>
    <w:rsid w:val="00DE28E1"/>
    <w:rsid w:val="00DE2F3B"/>
    <w:rsid w:val="00DF0615"/>
    <w:rsid w:val="00DF32C2"/>
    <w:rsid w:val="00DF66F3"/>
    <w:rsid w:val="00E06F91"/>
    <w:rsid w:val="00E0773F"/>
    <w:rsid w:val="00E07DB7"/>
    <w:rsid w:val="00E136D8"/>
    <w:rsid w:val="00E14CB9"/>
    <w:rsid w:val="00E15198"/>
    <w:rsid w:val="00E26544"/>
    <w:rsid w:val="00E27118"/>
    <w:rsid w:val="00E27793"/>
    <w:rsid w:val="00E309A0"/>
    <w:rsid w:val="00E330B9"/>
    <w:rsid w:val="00E34DC9"/>
    <w:rsid w:val="00E36FCD"/>
    <w:rsid w:val="00E412AE"/>
    <w:rsid w:val="00E46C22"/>
    <w:rsid w:val="00E60C63"/>
    <w:rsid w:val="00E6108E"/>
    <w:rsid w:val="00E616EF"/>
    <w:rsid w:val="00E62E14"/>
    <w:rsid w:val="00E630C8"/>
    <w:rsid w:val="00E64EC0"/>
    <w:rsid w:val="00E70601"/>
    <w:rsid w:val="00E714F4"/>
    <w:rsid w:val="00E718DE"/>
    <w:rsid w:val="00E75420"/>
    <w:rsid w:val="00E75C2E"/>
    <w:rsid w:val="00E76D1D"/>
    <w:rsid w:val="00E77CA1"/>
    <w:rsid w:val="00E81070"/>
    <w:rsid w:val="00E85855"/>
    <w:rsid w:val="00E871BF"/>
    <w:rsid w:val="00E90BD7"/>
    <w:rsid w:val="00E93F05"/>
    <w:rsid w:val="00E94A71"/>
    <w:rsid w:val="00EA2767"/>
    <w:rsid w:val="00EA4708"/>
    <w:rsid w:val="00EB20BE"/>
    <w:rsid w:val="00EB57EF"/>
    <w:rsid w:val="00EB7A48"/>
    <w:rsid w:val="00EC05DF"/>
    <w:rsid w:val="00EC1086"/>
    <w:rsid w:val="00EC53E8"/>
    <w:rsid w:val="00EC6C0C"/>
    <w:rsid w:val="00EC7373"/>
    <w:rsid w:val="00ED263D"/>
    <w:rsid w:val="00ED359F"/>
    <w:rsid w:val="00ED5F34"/>
    <w:rsid w:val="00ED7C44"/>
    <w:rsid w:val="00EE2FA0"/>
    <w:rsid w:val="00EF58A1"/>
    <w:rsid w:val="00EF7C6C"/>
    <w:rsid w:val="00F04DAD"/>
    <w:rsid w:val="00F05926"/>
    <w:rsid w:val="00F107A1"/>
    <w:rsid w:val="00F114DB"/>
    <w:rsid w:val="00F13296"/>
    <w:rsid w:val="00F1510F"/>
    <w:rsid w:val="00F160DE"/>
    <w:rsid w:val="00F21323"/>
    <w:rsid w:val="00F246B2"/>
    <w:rsid w:val="00F32262"/>
    <w:rsid w:val="00F33F57"/>
    <w:rsid w:val="00F37285"/>
    <w:rsid w:val="00F423B5"/>
    <w:rsid w:val="00F42676"/>
    <w:rsid w:val="00F42E83"/>
    <w:rsid w:val="00F514A2"/>
    <w:rsid w:val="00F5398C"/>
    <w:rsid w:val="00F5432D"/>
    <w:rsid w:val="00F5604B"/>
    <w:rsid w:val="00F63B39"/>
    <w:rsid w:val="00F72F3B"/>
    <w:rsid w:val="00F74DCE"/>
    <w:rsid w:val="00F76499"/>
    <w:rsid w:val="00F80F65"/>
    <w:rsid w:val="00F84228"/>
    <w:rsid w:val="00F879C3"/>
    <w:rsid w:val="00F91671"/>
    <w:rsid w:val="00F945A4"/>
    <w:rsid w:val="00F95525"/>
    <w:rsid w:val="00F95D16"/>
    <w:rsid w:val="00FA2C8E"/>
    <w:rsid w:val="00FA5B90"/>
    <w:rsid w:val="00FA6C1D"/>
    <w:rsid w:val="00FB52CD"/>
    <w:rsid w:val="00FB62A9"/>
    <w:rsid w:val="00FB6B98"/>
    <w:rsid w:val="00FB72E1"/>
    <w:rsid w:val="00FC3458"/>
    <w:rsid w:val="00FC4B65"/>
    <w:rsid w:val="00FC5828"/>
    <w:rsid w:val="00FD1373"/>
    <w:rsid w:val="00FD2381"/>
    <w:rsid w:val="00FD2A94"/>
    <w:rsid w:val="00FD3240"/>
    <w:rsid w:val="00FD4591"/>
    <w:rsid w:val="00FE08F0"/>
    <w:rsid w:val="00FE2742"/>
    <w:rsid w:val="00FE5217"/>
    <w:rsid w:val="00FF3A2C"/>
    <w:rsid w:val="00FF4C62"/>
    <w:rsid w:val="00FF7D99"/>
    <w:rsid w:val="63E5E83E"/>
    <w:rsid w:val="77CF1D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A781E86"/>
  <w15:chartTrackingRefBased/>
  <w15:docId w15:val="{B5D59040-0B2D-4B54-A125-07E6788F8E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color w:val="595959" w:themeColor="text1" w:themeTint="A6"/>
        <w:sz w:val="22"/>
        <w:szCs w:val="22"/>
        <w:lang w:val="en-US" w:eastAsia="en-US" w:bidi="ar-SA"/>
      </w:rPr>
    </w:rPrDefault>
    <w:pPrDefault>
      <w:pPr>
        <w:spacing w:before="120" w:after="200" w:line="264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10" w:unhideWhenUsed="1" w:qFormat="1"/>
    <w:lsdException w:name="List Number" w:semiHidden="1" w:uiPriority="1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3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33CF1"/>
  </w:style>
  <w:style w:type="paragraph" w:styleId="Heading1">
    <w:name w:val="heading 1"/>
    <w:basedOn w:val="Normal"/>
    <w:next w:val="Normal"/>
    <w:link w:val="Heading1Char"/>
    <w:uiPriority w:val="9"/>
    <w:qFormat/>
    <w:rsid w:val="00333D0D"/>
    <w:pPr>
      <w:keepNext/>
      <w:keepLines/>
      <w:spacing w:before="600" w:after="60"/>
      <w:contextualSpacing/>
      <w:outlineLvl w:val="0"/>
    </w:pPr>
    <w:rPr>
      <w:rFonts w:asciiTheme="majorHAnsi" w:eastAsiaTheme="majorEastAsia" w:hAnsiTheme="majorHAnsi" w:cstheme="majorBidi"/>
      <w:color w:val="007789" w:themeColor="accent1" w:themeShade="BF"/>
      <w:sz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33D0D"/>
    <w:pPr>
      <w:keepNext/>
      <w:keepLines/>
      <w:spacing w:before="240" w:after="0"/>
      <w:contextualSpacing/>
      <w:outlineLvl w:val="1"/>
    </w:pPr>
    <w:rPr>
      <w:rFonts w:asciiTheme="majorHAnsi" w:eastAsiaTheme="majorEastAsia" w:hAnsiTheme="majorHAnsi" w:cstheme="majorBidi"/>
      <w:caps/>
      <w:color w:val="007789" w:themeColor="accent1" w:themeShade="BF"/>
      <w:sz w:val="24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554C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004F5B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52E86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007789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52E86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007789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554CD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004F5B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554CD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004F5B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554CD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554CD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33D0D"/>
    <w:rPr>
      <w:rFonts w:asciiTheme="majorHAnsi" w:eastAsiaTheme="majorEastAsia" w:hAnsiTheme="majorHAnsi" w:cstheme="majorBidi"/>
      <w:color w:val="007789" w:themeColor="accent1" w:themeShade="BF"/>
      <w:sz w:val="32"/>
    </w:rPr>
  </w:style>
  <w:style w:type="character" w:customStyle="1" w:styleId="Heading2Char">
    <w:name w:val="Heading 2 Char"/>
    <w:basedOn w:val="DefaultParagraphFont"/>
    <w:link w:val="Heading2"/>
    <w:uiPriority w:val="9"/>
    <w:rsid w:val="00333D0D"/>
    <w:rPr>
      <w:rFonts w:asciiTheme="majorHAnsi" w:eastAsiaTheme="majorEastAsia" w:hAnsiTheme="majorHAnsi" w:cstheme="majorBidi"/>
      <w:caps/>
      <w:color w:val="007789" w:themeColor="accent1" w:themeShade="BF"/>
      <w:sz w:val="24"/>
    </w:rPr>
  </w:style>
  <w:style w:type="paragraph" w:customStyle="1" w:styleId="ContactInfo">
    <w:name w:val="Contact Info"/>
    <w:basedOn w:val="Normal"/>
    <w:uiPriority w:val="4"/>
    <w:qFormat/>
    <w:rsid w:val="00C6554A"/>
    <w:pPr>
      <w:spacing w:before="0" w:after="0"/>
      <w:jc w:val="center"/>
    </w:pPr>
  </w:style>
  <w:style w:type="paragraph" w:styleId="ListBullet">
    <w:name w:val="List Bullet"/>
    <w:basedOn w:val="Normal"/>
    <w:uiPriority w:val="10"/>
    <w:unhideWhenUsed/>
    <w:qFormat/>
    <w:rsid w:val="00C6554A"/>
    <w:pPr>
      <w:numPr>
        <w:numId w:val="4"/>
      </w:numPr>
    </w:pPr>
  </w:style>
  <w:style w:type="paragraph" w:styleId="Title">
    <w:name w:val="Title"/>
    <w:basedOn w:val="Normal"/>
    <w:link w:val="TitleChar"/>
    <w:unhideWhenUsed/>
    <w:qFormat/>
    <w:rsid w:val="00333D0D"/>
    <w:pPr>
      <w:spacing w:before="480" w:after="40" w:line="240" w:lineRule="auto"/>
      <w:contextualSpacing/>
      <w:jc w:val="center"/>
    </w:pPr>
    <w:rPr>
      <w:rFonts w:asciiTheme="majorHAnsi" w:eastAsiaTheme="majorEastAsia" w:hAnsiTheme="majorHAnsi" w:cstheme="majorBidi"/>
      <w:color w:val="007789" w:themeColor="accent1" w:themeShade="BF"/>
      <w:kern w:val="28"/>
      <w:sz w:val="60"/>
    </w:rPr>
  </w:style>
  <w:style w:type="character" w:customStyle="1" w:styleId="TitleChar">
    <w:name w:val="Title Char"/>
    <w:basedOn w:val="DefaultParagraphFont"/>
    <w:link w:val="Title"/>
    <w:uiPriority w:val="2"/>
    <w:rsid w:val="00333D0D"/>
    <w:rPr>
      <w:rFonts w:asciiTheme="majorHAnsi" w:eastAsiaTheme="majorEastAsia" w:hAnsiTheme="majorHAnsi" w:cstheme="majorBidi"/>
      <w:color w:val="007789" w:themeColor="accent1" w:themeShade="BF"/>
      <w:kern w:val="28"/>
      <w:sz w:val="60"/>
    </w:rPr>
  </w:style>
  <w:style w:type="paragraph" w:styleId="Subtitle">
    <w:name w:val="Subtitle"/>
    <w:basedOn w:val="Normal"/>
    <w:link w:val="SubtitleChar"/>
    <w:uiPriority w:val="3"/>
    <w:unhideWhenUsed/>
    <w:qFormat/>
    <w:rsid w:val="00333D0D"/>
    <w:pPr>
      <w:numPr>
        <w:ilvl w:val="1"/>
      </w:numPr>
      <w:spacing w:before="0" w:after="480"/>
      <w:contextualSpacing/>
      <w:jc w:val="center"/>
    </w:pPr>
    <w:rPr>
      <w:rFonts w:asciiTheme="majorHAnsi" w:eastAsiaTheme="majorEastAsia" w:hAnsiTheme="majorHAnsi" w:cstheme="majorBidi"/>
      <w:caps/>
      <w:sz w:val="26"/>
    </w:rPr>
  </w:style>
  <w:style w:type="character" w:customStyle="1" w:styleId="SubtitleChar">
    <w:name w:val="Subtitle Char"/>
    <w:basedOn w:val="DefaultParagraphFont"/>
    <w:link w:val="Subtitle"/>
    <w:uiPriority w:val="3"/>
    <w:rsid w:val="00333D0D"/>
    <w:rPr>
      <w:rFonts w:asciiTheme="majorHAnsi" w:eastAsiaTheme="majorEastAsia" w:hAnsiTheme="majorHAnsi" w:cstheme="majorBidi"/>
      <w:caps/>
      <w:sz w:val="26"/>
    </w:rPr>
  </w:style>
  <w:style w:type="paragraph" w:styleId="Footer">
    <w:name w:val="footer"/>
    <w:basedOn w:val="Normal"/>
    <w:link w:val="FooterChar"/>
    <w:uiPriority w:val="99"/>
    <w:unhideWhenUsed/>
    <w:rsid w:val="00C6554A"/>
    <w:pPr>
      <w:spacing w:before="0" w:after="0" w:line="240" w:lineRule="auto"/>
      <w:jc w:val="right"/>
    </w:pPr>
    <w:rPr>
      <w:caps/>
    </w:rPr>
  </w:style>
  <w:style w:type="character" w:customStyle="1" w:styleId="FooterChar">
    <w:name w:val="Footer Char"/>
    <w:basedOn w:val="DefaultParagraphFont"/>
    <w:link w:val="Footer"/>
    <w:uiPriority w:val="99"/>
    <w:rsid w:val="00C6554A"/>
    <w:rPr>
      <w:caps/>
    </w:rPr>
  </w:style>
  <w:style w:type="paragraph" w:customStyle="1" w:styleId="Photo">
    <w:name w:val="Photo"/>
    <w:basedOn w:val="Normal"/>
    <w:uiPriority w:val="1"/>
    <w:qFormat/>
    <w:rsid w:val="00C6554A"/>
    <w:pPr>
      <w:spacing w:before="0" w:after="0" w:line="240" w:lineRule="auto"/>
      <w:jc w:val="center"/>
    </w:pPr>
  </w:style>
  <w:style w:type="paragraph" w:styleId="Header">
    <w:name w:val="header"/>
    <w:basedOn w:val="Normal"/>
    <w:link w:val="HeaderChar"/>
    <w:unhideWhenUsed/>
    <w:rsid w:val="00C6554A"/>
    <w:pPr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rsid w:val="00C6554A"/>
    <w:rPr>
      <w:color w:val="595959" w:themeColor="text1" w:themeTint="A6"/>
      <w:sz w:val="20"/>
      <w:szCs w:val="20"/>
      <w:lang w:eastAsia="ja-JP"/>
    </w:rPr>
  </w:style>
  <w:style w:type="paragraph" w:styleId="ListNumber">
    <w:name w:val="List Number"/>
    <w:basedOn w:val="Normal"/>
    <w:uiPriority w:val="11"/>
    <w:unhideWhenUsed/>
    <w:qFormat/>
    <w:rsid w:val="00C6554A"/>
    <w:pPr>
      <w:numPr>
        <w:numId w:val="3"/>
      </w:numPr>
      <w:contextualSpacing/>
    </w:pPr>
  </w:style>
  <w:style w:type="character" w:customStyle="1" w:styleId="Heading3Char">
    <w:name w:val="Heading 3 Char"/>
    <w:basedOn w:val="DefaultParagraphFont"/>
    <w:link w:val="Heading3"/>
    <w:uiPriority w:val="9"/>
    <w:rsid w:val="00C6554A"/>
    <w:rPr>
      <w:rFonts w:asciiTheme="majorHAnsi" w:eastAsiaTheme="majorEastAsia" w:hAnsiTheme="majorHAnsi" w:cstheme="majorBidi"/>
      <w:color w:val="004F5B" w:themeColor="accent1" w:themeShade="7F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6554A"/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6554A"/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styleId="IntenseEmphasis">
    <w:name w:val="Intense Emphasis"/>
    <w:basedOn w:val="DefaultParagraphFont"/>
    <w:uiPriority w:val="21"/>
    <w:semiHidden/>
    <w:unhideWhenUsed/>
    <w:qFormat/>
    <w:rsid w:val="00C6554A"/>
    <w:rPr>
      <w:i/>
      <w:iCs/>
      <w:color w:val="007789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qFormat/>
    <w:rsid w:val="00C6554A"/>
    <w:pPr>
      <w:pBdr>
        <w:top w:val="single" w:sz="4" w:space="10" w:color="007789" w:themeColor="accent1" w:themeShade="BF"/>
        <w:bottom w:val="single" w:sz="4" w:space="10" w:color="007789" w:themeColor="accent1" w:themeShade="BF"/>
      </w:pBdr>
      <w:spacing w:before="360" w:after="360"/>
      <w:ind w:left="864" w:right="864"/>
      <w:jc w:val="center"/>
    </w:pPr>
    <w:rPr>
      <w:i/>
      <w:iCs/>
      <w:color w:val="007789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C6554A"/>
    <w:rPr>
      <w:i/>
      <w:iCs/>
      <w:color w:val="007789" w:themeColor="accent1" w:themeShade="BF"/>
    </w:rPr>
  </w:style>
  <w:style w:type="character" w:styleId="IntenseReference">
    <w:name w:val="Intense Reference"/>
    <w:basedOn w:val="DefaultParagraphFont"/>
    <w:uiPriority w:val="32"/>
    <w:semiHidden/>
    <w:unhideWhenUsed/>
    <w:qFormat/>
    <w:rsid w:val="00C6554A"/>
    <w:rPr>
      <w:b/>
      <w:bCs/>
      <w:caps w:val="0"/>
      <w:smallCaps/>
      <w:color w:val="007789" w:themeColor="accent1" w:themeShade="BF"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C6554A"/>
    <w:pPr>
      <w:spacing w:before="0" w:line="240" w:lineRule="auto"/>
    </w:pPr>
    <w:rPr>
      <w:i/>
      <w:iCs/>
      <w:color w:val="4E5B6F" w:themeColor="text2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6554A"/>
    <w:pPr>
      <w:spacing w:before="0" w:after="0" w:line="240" w:lineRule="auto"/>
    </w:pPr>
    <w:rPr>
      <w:rFonts w:ascii="Segoe UI" w:hAnsi="Segoe UI"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6554A"/>
    <w:rPr>
      <w:rFonts w:ascii="Segoe UI" w:hAnsi="Segoe UI" w:cs="Segoe UI"/>
      <w:szCs w:val="18"/>
    </w:rPr>
  </w:style>
  <w:style w:type="paragraph" w:styleId="BlockText">
    <w:name w:val="Block Text"/>
    <w:basedOn w:val="Normal"/>
    <w:uiPriority w:val="99"/>
    <w:semiHidden/>
    <w:unhideWhenUsed/>
    <w:rsid w:val="00C6554A"/>
    <w:pPr>
      <w:pBdr>
        <w:top w:val="single" w:sz="2" w:space="10" w:color="007789" w:themeColor="accent1" w:themeShade="BF"/>
        <w:left w:val="single" w:sz="2" w:space="10" w:color="007789" w:themeColor="accent1" w:themeShade="BF"/>
        <w:bottom w:val="single" w:sz="2" w:space="10" w:color="007789" w:themeColor="accent1" w:themeShade="BF"/>
        <w:right w:val="single" w:sz="2" w:space="10" w:color="007789" w:themeColor="accent1" w:themeShade="BF"/>
      </w:pBdr>
      <w:ind w:left="1152" w:right="1152"/>
    </w:pPr>
    <w:rPr>
      <w:rFonts w:eastAsiaTheme="minorEastAsia"/>
      <w:i/>
      <w:iCs/>
      <w:color w:val="007789" w:themeColor="accent1" w:themeShade="BF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C6554A"/>
    <w:pPr>
      <w:spacing w:after="12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C6554A"/>
    <w:rPr>
      <w:szCs w:val="16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C6554A"/>
    <w:pPr>
      <w:spacing w:after="120"/>
      <w:ind w:left="360"/>
    </w:pPr>
    <w:rPr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C6554A"/>
    <w:rPr>
      <w:szCs w:val="16"/>
    </w:rPr>
  </w:style>
  <w:style w:type="character" w:styleId="CommentReference">
    <w:name w:val="annotation reference"/>
    <w:basedOn w:val="DefaultParagraphFont"/>
    <w:unhideWhenUsed/>
    <w:rsid w:val="00C6554A"/>
    <w:rPr>
      <w:sz w:val="22"/>
      <w:szCs w:val="16"/>
    </w:rPr>
  </w:style>
  <w:style w:type="paragraph" w:styleId="CommentText">
    <w:name w:val="annotation text"/>
    <w:basedOn w:val="Normal"/>
    <w:link w:val="CommentTextChar"/>
    <w:unhideWhenUsed/>
    <w:rsid w:val="00C6554A"/>
    <w:pPr>
      <w:spacing w:line="240" w:lineRule="auto"/>
    </w:pPr>
    <w:rPr>
      <w:szCs w:val="20"/>
    </w:rPr>
  </w:style>
  <w:style w:type="character" w:customStyle="1" w:styleId="CommentTextChar">
    <w:name w:val="Comment Text Char"/>
    <w:basedOn w:val="DefaultParagraphFont"/>
    <w:link w:val="CommentText"/>
    <w:rsid w:val="00C6554A"/>
    <w:rPr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6554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6554A"/>
    <w:rPr>
      <w:b/>
      <w:bCs/>
      <w:szCs w:val="20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C6554A"/>
    <w:pPr>
      <w:spacing w:before="0" w:after="0" w:line="240" w:lineRule="auto"/>
    </w:pPr>
    <w:rPr>
      <w:rFonts w:ascii="Segoe UI" w:hAnsi="Segoe UI" w:cs="Segoe UI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C6554A"/>
    <w:rPr>
      <w:rFonts w:ascii="Segoe UI" w:hAnsi="Segoe UI" w:cs="Segoe UI"/>
      <w:szCs w:val="16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C6554A"/>
    <w:pPr>
      <w:spacing w:before="0" w:after="0" w:line="240" w:lineRule="auto"/>
    </w:pPr>
    <w:rPr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C6554A"/>
    <w:rPr>
      <w:szCs w:val="20"/>
    </w:rPr>
  </w:style>
  <w:style w:type="paragraph" w:styleId="EnvelopeReturn">
    <w:name w:val="envelope return"/>
    <w:basedOn w:val="Normal"/>
    <w:uiPriority w:val="99"/>
    <w:semiHidden/>
    <w:unhideWhenUsed/>
    <w:rsid w:val="00C6554A"/>
    <w:pPr>
      <w:spacing w:before="0" w:after="0" w:line="240" w:lineRule="auto"/>
    </w:pPr>
    <w:rPr>
      <w:rFonts w:asciiTheme="majorHAnsi" w:eastAsiaTheme="majorEastAsia" w:hAnsiTheme="majorHAnsi" w:cstheme="majorBidi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C6554A"/>
    <w:rPr>
      <w:color w:val="007789" w:themeColor="accent1" w:themeShade="BF"/>
      <w:u w:val="singl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C6554A"/>
    <w:pPr>
      <w:spacing w:before="0" w:after="0" w:line="240" w:lineRule="auto"/>
    </w:pPr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C6554A"/>
    <w:rPr>
      <w:szCs w:val="20"/>
    </w:rPr>
  </w:style>
  <w:style w:type="character" w:styleId="HTMLCode">
    <w:name w:val="HTML Code"/>
    <w:basedOn w:val="DefaultParagraphFont"/>
    <w:uiPriority w:val="99"/>
    <w:semiHidden/>
    <w:unhideWhenUsed/>
    <w:rsid w:val="00C6554A"/>
    <w:rPr>
      <w:rFonts w:ascii="Consolas" w:hAnsi="Consolas"/>
      <w:sz w:val="22"/>
      <w:szCs w:val="20"/>
    </w:rPr>
  </w:style>
  <w:style w:type="character" w:styleId="HTMLKeyboard">
    <w:name w:val="HTML Keyboard"/>
    <w:basedOn w:val="DefaultParagraphFont"/>
    <w:uiPriority w:val="99"/>
    <w:semiHidden/>
    <w:unhideWhenUsed/>
    <w:rsid w:val="00C6554A"/>
    <w:rPr>
      <w:rFonts w:ascii="Consolas" w:hAnsi="Consolas"/>
      <w:sz w:val="22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C6554A"/>
    <w:pPr>
      <w:spacing w:before="0" w:after="0" w:line="240" w:lineRule="auto"/>
    </w:pPr>
    <w:rPr>
      <w:rFonts w:ascii="Consolas" w:hAnsi="Consolas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C6554A"/>
    <w:rPr>
      <w:rFonts w:ascii="Consolas" w:hAnsi="Consolas"/>
      <w:szCs w:val="20"/>
    </w:rPr>
  </w:style>
  <w:style w:type="character" w:styleId="HTMLTypewriter">
    <w:name w:val="HTML Typewriter"/>
    <w:basedOn w:val="DefaultParagraphFont"/>
    <w:uiPriority w:val="99"/>
    <w:semiHidden/>
    <w:unhideWhenUsed/>
    <w:rsid w:val="00C6554A"/>
    <w:rPr>
      <w:rFonts w:ascii="Consolas" w:hAnsi="Consolas"/>
      <w:sz w:val="22"/>
      <w:szCs w:val="20"/>
    </w:rPr>
  </w:style>
  <w:style w:type="character" w:styleId="Hyperlink">
    <w:name w:val="Hyperlink"/>
    <w:basedOn w:val="DefaultParagraphFont"/>
    <w:uiPriority w:val="99"/>
    <w:unhideWhenUsed/>
    <w:rsid w:val="00C6554A"/>
    <w:rPr>
      <w:color w:val="835D00" w:themeColor="accent3" w:themeShade="80"/>
      <w:u w:val="single"/>
    </w:rPr>
  </w:style>
  <w:style w:type="paragraph" w:styleId="MacroText">
    <w:name w:val="macro"/>
    <w:link w:val="MacroTextChar"/>
    <w:uiPriority w:val="99"/>
    <w:semiHidden/>
    <w:unhideWhenUsed/>
    <w:rsid w:val="00C6554A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C6554A"/>
    <w:rPr>
      <w:rFonts w:ascii="Consolas" w:hAnsi="Consolas"/>
      <w:szCs w:val="20"/>
    </w:rPr>
  </w:style>
  <w:style w:type="character" w:styleId="PlaceholderText">
    <w:name w:val="Placeholder Text"/>
    <w:basedOn w:val="DefaultParagraphFont"/>
    <w:uiPriority w:val="99"/>
    <w:semiHidden/>
    <w:rsid w:val="00C6554A"/>
    <w:rPr>
      <w:color w:val="595959" w:themeColor="text1" w:themeTint="A6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C6554A"/>
    <w:pPr>
      <w:spacing w:before="0" w:after="0" w:line="240" w:lineRule="auto"/>
    </w:pPr>
    <w:rPr>
      <w:rFonts w:ascii="Consolas" w:hAnsi="Consolas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C6554A"/>
    <w:rPr>
      <w:rFonts w:ascii="Consolas" w:hAnsi="Consolas"/>
      <w:szCs w:val="21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554CD"/>
    <w:rPr>
      <w:rFonts w:asciiTheme="majorHAnsi" w:eastAsiaTheme="majorEastAsia" w:hAnsiTheme="majorHAnsi" w:cstheme="majorBidi"/>
      <w:i/>
      <w:iCs/>
      <w:color w:val="004F5B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554CD"/>
    <w:rPr>
      <w:rFonts w:asciiTheme="majorHAnsi" w:eastAsiaTheme="majorEastAsia" w:hAnsiTheme="majorHAnsi" w:cstheme="majorBidi"/>
      <w:color w:val="004F5B" w:themeColor="accent1" w:themeShade="7F"/>
    </w:rPr>
  </w:style>
  <w:style w:type="paragraph" w:customStyle="1" w:styleId="971A9CB9C26644298084B4E94CC740F2">
    <w:name w:val="971A9CB9C26644298084B4E94CC740F2"/>
    <w:rsid w:val="004221AD"/>
    <w:pPr>
      <w:spacing w:before="0" w:after="160" w:line="278" w:lineRule="auto"/>
    </w:pPr>
    <w:rPr>
      <w:rFonts w:eastAsiaTheme="minorEastAsia"/>
      <w:color w:val="auto"/>
      <w:kern w:val="2"/>
      <w:sz w:val="24"/>
      <w:szCs w:val="24"/>
      <w:lang w:val="en-CA" w:eastAsia="en-CA"/>
      <w14:ligatures w14:val="standardContextual"/>
    </w:rPr>
  </w:style>
  <w:style w:type="paragraph" w:styleId="ListParagraph">
    <w:name w:val="List Paragraph"/>
    <w:basedOn w:val="Normal"/>
    <w:uiPriority w:val="34"/>
    <w:unhideWhenUsed/>
    <w:qFormat/>
    <w:rsid w:val="007E6F50"/>
    <w:pPr>
      <w:ind w:left="720"/>
      <w:contextualSpacing/>
    </w:pPr>
  </w:style>
  <w:style w:type="paragraph" w:styleId="TOC1">
    <w:name w:val="toc 1"/>
    <w:basedOn w:val="Normal"/>
    <w:next w:val="Normal"/>
    <w:autoRedefine/>
    <w:uiPriority w:val="39"/>
    <w:unhideWhenUsed/>
    <w:rsid w:val="007E6F50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7E6F50"/>
    <w:pPr>
      <w:spacing w:after="100"/>
      <w:ind w:left="220"/>
    </w:pPr>
  </w:style>
  <w:style w:type="table" w:styleId="TableGrid">
    <w:name w:val="Table Grid"/>
    <w:basedOn w:val="TableNormal"/>
    <w:uiPriority w:val="39"/>
    <w:rsid w:val="007E6F50"/>
    <w:pPr>
      <w:spacing w:before="0"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3934A3"/>
    <w:rPr>
      <w:color w:val="605E5C"/>
      <w:shd w:val="clear" w:color="auto" w:fill="E1DFDD"/>
    </w:rPr>
  </w:style>
  <w:style w:type="paragraph" w:styleId="TOCHeading">
    <w:name w:val="TOC Heading"/>
    <w:basedOn w:val="Heading1"/>
    <w:next w:val="Normal"/>
    <w:uiPriority w:val="39"/>
    <w:unhideWhenUsed/>
    <w:qFormat/>
    <w:rsid w:val="007852D5"/>
    <w:pPr>
      <w:spacing w:before="240" w:after="0" w:line="259" w:lineRule="auto"/>
      <w:contextualSpacing w:val="0"/>
      <w:outlineLvl w:val="9"/>
    </w:pPr>
    <w:rPr>
      <w:szCs w:val="32"/>
    </w:rPr>
  </w:style>
  <w:style w:type="paragraph" w:styleId="NormalWeb">
    <w:name w:val="Normal (Web)"/>
    <w:basedOn w:val="Normal"/>
    <w:uiPriority w:val="99"/>
    <w:unhideWhenUsed/>
    <w:rsid w:val="00AD2A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val="en-CA" w:eastAsia="en-CA"/>
    </w:rPr>
  </w:style>
  <w:style w:type="paragraph" w:styleId="Revision">
    <w:name w:val="Revision"/>
    <w:hidden/>
    <w:uiPriority w:val="99"/>
    <w:semiHidden/>
    <w:rsid w:val="00CA7929"/>
    <w:pPr>
      <w:spacing w:before="0" w:after="0" w:line="240" w:lineRule="auto"/>
    </w:pPr>
  </w:style>
  <w:style w:type="character" w:styleId="BookTitle">
    <w:name w:val="Book Title"/>
    <w:basedOn w:val="DefaultParagraphFont"/>
    <w:uiPriority w:val="33"/>
    <w:semiHidden/>
    <w:unhideWhenUsed/>
    <w:qFormat/>
    <w:rsid w:val="00A52E86"/>
    <w:rPr>
      <w:b/>
      <w:bCs/>
      <w:i/>
      <w:iCs/>
      <w:spacing w:val="5"/>
    </w:rPr>
  </w:style>
  <w:style w:type="character" w:styleId="Emphasis">
    <w:name w:val="Emphasis"/>
    <w:basedOn w:val="DefaultParagraphFont"/>
    <w:uiPriority w:val="20"/>
    <w:semiHidden/>
    <w:unhideWhenUsed/>
    <w:qFormat/>
    <w:rsid w:val="00A52E86"/>
    <w:rPr>
      <w:i/>
      <w:iCs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52E86"/>
    <w:rPr>
      <w:rFonts w:asciiTheme="majorHAnsi" w:eastAsiaTheme="majorEastAsia" w:hAnsiTheme="majorHAnsi" w:cstheme="majorBidi"/>
      <w:i/>
      <w:iCs/>
      <w:color w:val="007789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52E86"/>
    <w:rPr>
      <w:rFonts w:asciiTheme="majorHAnsi" w:eastAsiaTheme="majorEastAsia" w:hAnsiTheme="majorHAnsi" w:cstheme="majorBidi"/>
      <w:color w:val="007789" w:themeColor="accent1" w:themeShade="BF"/>
    </w:rPr>
  </w:style>
  <w:style w:type="paragraph" w:styleId="NoSpacing">
    <w:name w:val="No Spacing"/>
    <w:uiPriority w:val="1"/>
    <w:semiHidden/>
    <w:unhideWhenUsed/>
    <w:qFormat/>
    <w:rsid w:val="00A52E86"/>
    <w:pPr>
      <w:spacing w:before="0"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semiHidden/>
    <w:unhideWhenUsed/>
    <w:qFormat/>
    <w:rsid w:val="00A52E86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semiHidden/>
    <w:rsid w:val="00A52E86"/>
    <w:rPr>
      <w:i/>
      <w:iCs/>
      <w:color w:val="404040" w:themeColor="text1" w:themeTint="BF"/>
    </w:rPr>
  </w:style>
  <w:style w:type="character" w:styleId="Strong">
    <w:name w:val="Strong"/>
    <w:basedOn w:val="DefaultParagraphFont"/>
    <w:uiPriority w:val="22"/>
    <w:semiHidden/>
    <w:unhideWhenUsed/>
    <w:qFormat/>
    <w:rsid w:val="00A52E86"/>
    <w:rPr>
      <w:b/>
      <w:bCs/>
    </w:rPr>
  </w:style>
  <w:style w:type="character" w:styleId="SubtleEmphasis">
    <w:name w:val="Subtle Emphasis"/>
    <w:basedOn w:val="DefaultParagraphFont"/>
    <w:uiPriority w:val="19"/>
    <w:semiHidden/>
    <w:unhideWhenUsed/>
    <w:qFormat/>
    <w:rsid w:val="00A52E86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semiHidden/>
    <w:unhideWhenUsed/>
    <w:qFormat/>
    <w:rsid w:val="00A52E86"/>
    <w:rPr>
      <w:smallCaps/>
      <w:color w:val="5A5A5A" w:themeColor="text1" w:themeTint="A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879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56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40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32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05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95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78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19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07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46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53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95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68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esa\AppData\Local\Microsoft\Office\16.0\DTS\en-CA%7b9E662376-3870-4C11-84D1-45A3A3FE04B6%7d\%7b29AEC972-1BB7-4E13-B759-319E0CE9342D%7dtf02835058_win32.dotx" TargetMode="External"/></Relationships>
</file>

<file path=word/theme/theme1.xml><?xml version="1.0" encoding="utf-8"?>
<a:theme xmlns:a="http://schemas.openxmlformats.org/drawingml/2006/main" name="Theme1">
  <a:themeElements>
    <a:clrScheme name="Report">
      <a:dk1>
        <a:sysClr val="windowText" lastClr="000000"/>
      </a:dk1>
      <a:lt1>
        <a:sysClr val="window" lastClr="FFFFFF"/>
      </a:lt1>
      <a:dk2>
        <a:srgbClr val="4E5B6F"/>
      </a:dk2>
      <a:lt2>
        <a:srgbClr val="D6ECFF"/>
      </a:lt2>
      <a:accent1>
        <a:srgbClr val="00A0B8"/>
      </a:accent1>
      <a:accent2>
        <a:srgbClr val="EA157A"/>
      </a:accent2>
      <a:accent3>
        <a:srgbClr val="FEB80A"/>
      </a:accent3>
      <a:accent4>
        <a:srgbClr val="00ADDC"/>
      </a:accent4>
      <a:accent5>
        <a:srgbClr val="738AC8"/>
      </a:accent5>
      <a:accent6>
        <a:srgbClr val="1AB39F"/>
      </a:accent6>
      <a:hlink>
        <a:srgbClr val="EB8803"/>
      </a:hlink>
      <a:folHlink>
        <a:srgbClr val="5F7791"/>
      </a:folHlink>
    </a:clrScheme>
    <a:fontScheme name="Paper">
      <a:majorFont>
        <a:latin typeface="Constantia"/>
        <a:ea typeface=""/>
        <a:cs typeface=""/>
        <a:font script="Jpan" typeface="HG明朝E"/>
        <a:font script="Hang" typeface="궁서"/>
        <a:font script="Hans" typeface="华文新魏"/>
        <a:font script="Hant" typeface="標楷體"/>
        <a:font script="Arab" typeface="Times New Roman"/>
        <a:font script="Hebr" typeface="Times New Roman"/>
        <a:font script="Thai" typeface="Browalli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onstantia"/>
        <a:ea typeface=""/>
        <a:cs typeface=""/>
        <a:font script="Jpan" typeface="HG明朝E"/>
        <a:font script="Hang" typeface="궁서"/>
        <a:font script="Hans" typeface="华文新魏"/>
        <a:font script="Hant" typeface="標楷體"/>
        <a:font script="Arab" typeface="Times New Roman"/>
        <a:font script="Hebr" typeface="Times New Roman"/>
        <a:font script="Thai" typeface="Browalli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EB67A0-EF20-41C8-8119-2B193601D1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{29AEC972-1BB7-4E13-B759-319E0CE9342D}tf02835058_win32</Template>
  <TotalTime>1</TotalTime>
  <Pages>1</Pages>
  <Words>64</Words>
  <Characters>370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Lori Beesack</dc:creator>
  <cp:keywords/>
  <dc:description/>
  <cp:lastModifiedBy>Lori Beesack</cp:lastModifiedBy>
  <cp:revision>3</cp:revision>
  <cp:lastPrinted>2026-08-23T13:29:00Z</cp:lastPrinted>
  <dcterms:created xsi:type="dcterms:W3CDTF">2026-11-02T02:13:00Z</dcterms:created>
  <dcterms:modified xsi:type="dcterms:W3CDTF">2026-11-02T02:33:00Z</dcterms:modified>
</cp:coreProperties>
</file>