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9EDB" w14:textId="63577FFA" w:rsidR="00060DDF" w:rsidRPr="00264D7F" w:rsidRDefault="0039033D" w:rsidP="0039033D">
      <w:pPr>
        <w:jc w:val="center"/>
        <w:rPr>
          <w:rFonts w:ascii="Arial" w:hAnsi="Arial" w:cs="Arial"/>
        </w:rPr>
      </w:pPr>
      <w:r w:rsidRPr="00264D7F">
        <w:rPr>
          <w:rFonts w:ascii="Arial" w:hAnsi="Arial" w:cs="Arial"/>
          <w:noProof/>
        </w:rPr>
        <w:drawing>
          <wp:inline distT="0" distB="0" distL="0" distR="0" wp14:anchorId="2ED57B9A" wp14:editId="4EF39E5B">
            <wp:extent cx="5486400" cy="1003300"/>
            <wp:effectExtent l="0" t="0" r="0" b="6350"/>
            <wp:docPr id="639035368"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5D047145" w14:textId="4C588A3F" w:rsidR="008040DF" w:rsidRPr="00264D7F" w:rsidRDefault="005A63B1" w:rsidP="00D92ED9">
      <w:pPr>
        <w:pStyle w:val="Heading1"/>
        <w:jc w:val="center"/>
        <w:rPr>
          <w:rFonts w:ascii="Arial" w:hAnsi="Arial" w:cs="Arial"/>
        </w:rPr>
      </w:pPr>
      <w:bookmarkStart w:id="0" w:name="_2025_–_2026_2"/>
      <w:bookmarkStart w:id="1" w:name="_Toc238581846"/>
      <w:bookmarkEnd w:id="0"/>
      <w:r>
        <w:rPr>
          <w:rFonts w:ascii="Arial" w:hAnsi="Arial" w:cs="Arial"/>
        </w:rPr>
        <w:t>2026</w:t>
      </w:r>
      <w:r w:rsidR="00D92ED9" w:rsidRPr="00264D7F">
        <w:rPr>
          <w:rFonts w:ascii="Arial" w:hAnsi="Arial" w:cs="Arial"/>
        </w:rPr>
        <w:t xml:space="preserve"> – </w:t>
      </w:r>
      <w:r>
        <w:rPr>
          <w:rFonts w:ascii="Arial" w:hAnsi="Arial" w:cs="Arial"/>
        </w:rPr>
        <w:t>2027</w:t>
      </w:r>
      <w:r w:rsidR="00D92ED9" w:rsidRPr="00264D7F">
        <w:rPr>
          <w:rFonts w:ascii="Arial" w:hAnsi="Arial" w:cs="Arial"/>
        </w:rPr>
        <w:t xml:space="preserve"> </w:t>
      </w:r>
      <w:r w:rsidR="008040DF" w:rsidRPr="00264D7F">
        <w:rPr>
          <w:rFonts w:ascii="Arial" w:hAnsi="Arial" w:cs="Arial"/>
        </w:rPr>
        <w:t>Zone and Decentralized Association Financial Agreement Form</w:t>
      </w:r>
      <w:bookmarkEnd w:id="1"/>
    </w:p>
    <w:p w14:paraId="3BF4E9E9" w14:textId="1A80F225" w:rsidR="00DC0028" w:rsidRPr="00264D7F" w:rsidRDefault="00DC0028" w:rsidP="00B83E00">
      <w:pPr>
        <w:rPr>
          <w:rFonts w:ascii="Arial" w:hAnsi="Arial" w:cs="Arial"/>
        </w:rPr>
      </w:pPr>
      <w:r w:rsidRPr="00264D7F">
        <w:rPr>
          <w:rFonts w:ascii="Arial" w:hAnsi="Arial" w:cs="Arial"/>
        </w:rPr>
        <w:t xml:space="preserve">Submit to </w:t>
      </w:r>
      <w:hyperlink r:id="rId9" w:history="1">
        <w:r w:rsidRPr="00264D7F">
          <w:rPr>
            <w:rStyle w:val="Hyperlink"/>
            <w:rFonts w:ascii="Arial" w:hAnsi="Arial" w:cs="Arial"/>
            <w:b/>
            <w:bCs/>
          </w:rPr>
          <w:t>Financials@o5pba.ca</w:t>
        </w:r>
      </w:hyperlink>
      <w:r w:rsidRPr="00264D7F">
        <w:rPr>
          <w:rFonts w:ascii="Arial" w:hAnsi="Arial" w:cs="Arial"/>
        </w:rPr>
        <w:t xml:space="preserve"> by </w:t>
      </w:r>
      <w:r w:rsidRPr="00264D7F">
        <w:rPr>
          <w:rFonts w:ascii="Arial" w:hAnsi="Arial" w:cs="Arial"/>
          <w:b/>
          <w:bCs/>
        </w:rPr>
        <w:t xml:space="preserve">November 1, </w:t>
      </w:r>
      <w:r w:rsidR="005A63B1">
        <w:rPr>
          <w:rFonts w:ascii="Arial" w:hAnsi="Arial" w:cs="Arial"/>
          <w:b/>
          <w:bCs/>
        </w:rPr>
        <w:t>2026</w:t>
      </w:r>
      <w:r w:rsidR="00211FD4" w:rsidRPr="00264D7F">
        <w:rPr>
          <w:rFonts w:ascii="Arial" w:hAnsi="Arial" w:cs="Arial"/>
          <w:b/>
          <w:bCs/>
        </w:rPr>
        <w:t>,</w:t>
      </w:r>
      <w:r w:rsidRPr="00264D7F">
        <w:rPr>
          <w:rFonts w:ascii="Arial" w:hAnsi="Arial" w:cs="Arial"/>
        </w:rPr>
        <w:t xml:space="preserve"> to qualify for incentive points.</w:t>
      </w:r>
    </w:p>
    <w:p w14:paraId="77798842" w14:textId="472A470F" w:rsidR="00060DDF" w:rsidRPr="00264D7F" w:rsidRDefault="00DA03C1" w:rsidP="00B83E00">
      <w:pPr>
        <w:rPr>
          <w:rFonts w:ascii="Arial" w:hAnsi="Arial" w:cs="Arial"/>
        </w:rPr>
      </w:pPr>
      <w:r w:rsidRPr="00264D7F">
        <w:rPr>
          <w:rFonts w:ascii="Arial" w:hAnsi="Arial" w:cs="Arial"/>
        </w:rPr>
        <w:t>Each year, every House is required to file a copy of its completed Financial Agreement, as below, with the Provincial Office.</w:t>
      </w:r>
    </w:p>
    <w:p w14:paraId="3AEF8EE6" w14:textId="24345100" w:rsidR="007412F6" w:rsidRPr="00264D7F" w:rsidRDefault="007412F6" w:rsidP="00B83E00">
      <w:pPr>
        <w:rPr>
          <w:rFonts w:ascii="Arial" w:hAnsi="Arial" w:cs="Arial"/>
        </w:rPr>
      </w:pPr>
      <w:r w:rsidRPr="00264D7F">
        <w:rPr>
          <w:rFonts w:ascii="Arial" w:hAnsi="Arial" w:cs="Arial"/>
        </w:rPr>
        <w:t>The following is Section 5. (e) of Schedule D to the By-Laws of the Ontario 5 Pin Bowlers' Association.</w:t>
      </w:r>
    </w:p>
    <w:p w14:paraId="42F1DC3A" w14:textId="069CF0A1" w:rsidR="008022B3" w:rsidRPr="00264D7F" w:rsidRDefault="008022B3" w:rsidP="00B83E00">
      <w:pPr>
        <w:rPr>
          <w:rFonts w:ascii="Arial" w:hAnsi="Arial" w:cs="Arial"/>
        </w:rPr>
      </w:pPr>
      <w:r w:rsidRPr="00264D7F">
        <w:rPr>
          <w:rFonts w:ascii="Arial" w:hAnsi="Arial" w:cs="Arial"/>
        </w:rPr>
        <w:t xml:space="preserve">5. (e) The House will negotiate with its Zone Association an Agreement under which fees and assessments will be sent annually to ensure adequate funding of the operations of the Zone. Such agreement to be common to all Houses within the Zone and </w:t>
      </w:r>
      <w:r w:rsidR="0095167D" w:rsidRPr="00264D7F">
        <w:rPr>
          <w:rFonts w:ascii="Arial" w:hAnsi="Arial" w:cs="Arial"/>
        </w:rPr>
        <w:t>provide</w:t>
      </w:r>
      <w:r w:rsidRPr="00264D7F">
        <w:rPr>
          <w:rFonts w:ascii="Arial" w:hAnsi="Arial" w:cs="Arial"/>
        </w:rPr>
        <w:t>, for example, as follows:</w:t>
      </w:r>
    </w:p>
    <w:p w14:paraId="51D637D7" w14:textId="09E94491" w:rsidR="00B0213B" w:rsidRPr="00264D7F" w:rsidRDefault="00D92ED9" w:rsidP="00B83E00">
      <w:pPr>
        <w:rPr>
          <w:rStyle w:val="Heading2Char"/>
          <w:rFonts w:ascii="Arial" w:hAnsi="Arial" w:cs="Arial"/>
        </w:rPr>
      </w:pPr>
      <w:r w:rsidRPr="00264D7F">
        <w:rPr>
          <w:rStyle w:val="Heading2Char"/>
          <w:rFonts w:ascii="Arial" w:hAnsi="Arial" w:cs="Arial"/>
        </w:rPr>
        <w:t>Membership Fees</w:t>
      </w:r>
    </w:p>
    <w:p w14:paraId="62CFC1C9" w14:textId="68654F41" w:rsidR="00B0213B" w:rsidRPr="00264D7F" w:rsidRDefault="006B7A61" w:rsidP="00B83E00">
      <w:pPr>
        <w:rPr>
          <w:rFonts w:ascii="Arial" w:hAnsi="Arial" w:cs="Arial"/>
        </w:rPr>
      </w:pPr>
      <w:r w:rsidRPr="00264D7F">
        <w:rPr>
          <w:rFonts w:ascii="Arial" w:hAnsi="Arial" w:cs="Arial"/>
        </w:rPr>
        <w:t xml:space="preserve"> For each Individual Member, the House shall pay the Zone Association $</w:t>
      </w:r>
      <w:r w:rsidR="00C94DE0" w:rsidRPr="00264D7F">
        <w:rPr>
          <w:rFonts w:ascii="Arial" w:hAnsi="Arial" w:cs="Arial"/>
        </w:rPr>
        <w:t>____</w:t>
      </w:r>
      <w:r w:rsidR="0095167D" w:rsidRPr="00264D7F">
        <w:rPr>
          <w:rFonts w:ascii="Arial" w:hAnsi="Arial" w:cs="Arial"/>
        </w:rPr>
        <w:t>_ from</w:t>
      </w:r>
      <w:r w:rsidRPr="00264D7F">
        <w:rPr>
          <w:rFonts w:ascii="Arial" w:hAnsi="Arial" w:cs="Arial"/>
        </w:rPr>
        <w:t xml:space="preserve"> fees collected for each membership. </w:t>
      </w:r>
    </w:p>
    <w:p w14:paraId="0603F729" w14:textId="77777777" w:rsidR="00C94DE0" w:rsidRPr="00264D7F" w:rsidRDefault="006B7A61" w:rsidP="00B83E00">
      <w:pPr>
        <w:rPr>
          <w:rFonts w:ascii="Arial" w:hAnsi="Arial" w:cs="Arial"/>
        </w:rPr>
      </w:pPr>
      <w:r w:rsidRPr="00264D7F">
        <w:rPr>
          <w:rStyle w:val="Heading2Char"/>
          <w:rFonts w:ascii="Arial" w:hAnsi="Arial" w:cs="Arial"/>
        </w:rPr>
        <w:t>SPECIAL OLYMPICS /OTHER CHARITY BOWLATHON/ "BOWL FOR CHARITY" CAMPAIGN</w:t>
      </w:r>
      <w:r w:rsidRPr="00264D7F">
        <w:rPr>
          <w:rFonts w:ascii="Arial" w:hAnsi="Arial" w:cs="Arial"/>
        </w:rPr>
        <w:t xml:space="preserve"> </w:t>
      </w:r>
    </w:p>
    <w:p w14:paraId="6B0BCA11" w14:textId="3C09D106" w:rsidR="0095167D" w:rsidRPr="00264D7F" w:rsidRDefault="006B7A61" w:rsidP="00B83E00">
      <w:pPr>
        <w:rPr>
          <w:rFonts w:ascii="Arial" w:hAnsi="Arial" w:cs="Arial"/>
        </w:rPr>
      </w:pPr>
      <w:r w:rsidRPr="00264D7F">
        <w:rPr>
          <w:rFonts w:ascii="Arial" w:hAnsi="Arial" w:cs="Arial"/>
        </w:rPr>
        <w:t xml:space="preserve">The House shall pay the Zone Association </w:t>
      </w:r>
      <w:r w:rsidR="0095167D" w:rsidRPr="00264D7F">
        <w:rPr>
          <w:rFonts w:ascii="Arial" w:hAnsi="Arial" w:cs="Arial"/>
        </w:rPr>
        <w:t xml:space="preserve">______ </w:t>
      </w:r>
      <w:r w:rsidRPr="00264D7F">
        <w:rPr>
          <w:rFonts w:ascii="Arial" w:hAnsi="Arial" w:cs="Arial"/>
        </w:rPr>
        <w:t>% (percent) of all commissions it earns from net proceeds of the Special Olympics/Other Charity Bowl-a-thon</w:t>
      </w:r>
      <w:r w:rsidR="004B090D" w:rsidRPr="00264D7F">
        <w:rPr>
          <w:rFonts w:ascii="Arial" w:hAnsi="Arial" w:cs="Arial"/>
        </w:rPr>
        <w:t xml:space="preserve"> /” Bowl</w:t>
      </w:r>
      <w:r w:rsidRPr="00264D7F">
        <w:rPr>
          <w:rFonts w:ascii="Arial" w:hAnsi="Arial" w:cs="Arial"/>
        </w:rPr>
        <w:t xml:space="preserve"> for Charity” Campaign. </w:t>
      </w:r>
    </w:p>
    <w:p w14:paraId="66C709E3" w14:textId="77777777" w:rsidR="0095167D" w:rsidRPr="00264D7F" w:rsidRDefault="006B7A61" w:rsidP="00B83E00">
      <w:pPr>
        <w:rPr>
          <w:rFonts w:ascii="Arial" w:hAnsi="Arial" w:cs="Arial"/>
        </w:rPr>
      </w:pPr>
      <w:r w:rsidRPr="00264D7F">
        <w:rPr>
          <w:rStyle w:val="Heading2Char"/>
          <w:rFonts w:ascii="Arial" w:hAnsi="Arial" w:cs="Arial"/>
        </w:rPr>
        <w:t>BOOSTER CLUB</w:t>
      </w:r>
      <w:r w:rsidRPr="00264D7F">
        <w:rPr>
          <w:rFonts w:ascii="Arial" w:hAnsi="Arial" w:cs="Arial"/>
        </w:rPr>
        <w:t xml:space="preserve"> </w:t>
      </w:r>
    </w:p>
    <w:p w14:paraId="563A9FB8" w14:textId="3E6C7778" w:rsidR="0095167D" w:rsidRPr="00264D7F" w:rsidRDefault="006B7A61" w:rsidP="00B83E00">
      <w:pPr>
        <w:rPr>
          <w:rFonts w:ascii="Arial" w:hAnsi="Arial" w:cs="Arial"/>
        </w:rPr>
      </w:pPr>
      <w:r w:rsidRPr="00264D7F">
        <w:rPr>
          <w:rFonts w:ascii="Arial" w:hAnsi="Arial" w:cs="Arial"/>
        </w:rPr>
        <w:t xml:space="preserve">The House shall pay the </w:t>
      </w:r>
      <w:r w:rsidR="00211FD4" w:rsidRPr="00264D7F">
        <w:rPr>
          <w:rFonts w:ascii="Arial" w:hAnsi="Arial" w:cs="Arial"/>
        </w:rPr>
        <w:t>Zone _</w:t>
      </w:r>
      <w:r w:rsidR="0095167D" w:rsidRPr="00264D7F">
        <w:rPr>
          <w:rFonts w:ascii="Arial" w:hAnsi="Arial" w:cs="Arial"/>
        </w:rPr>
        <w:t xml:space="preserve">___ </w:t>
      </w:r>
      <w:r w:rsidRPr="00264D7F">
        <w:rPr>
          <w:rFonts w:ascii="Arial" w:hAnsi="Arial" w:cs="Arial"/>
        </w:rPr>
        <w:t xml:space="preserve">% (percent) of all net proceeds retained for its own use through operation of a local Association Booster Kit. </w:t>
      </w:r>
    </w:p>
    <w:p w14:paraId="278E3A44" w14:textId="77777777" w:rsidR="0095167D" w:rsidRPr="00264D7F" w:rsidRDefault="006B7A61" w:rsidP="00B83E00">
      <w:pPr>
        <w:rPr>
          <w:rFonts w:ascii="Arial" w:hAnsi="Arial" w:cs="Arial"/>
        </w:rPr>
      </w:pPr>
      <w:r w:rsidRPr="00264D7F">
        <w:rPr>
          <w:rStyle w:val="Heading2Char"/>
          <w:rFonts w:ascii="Arial" w:hAnsi="Arial" w:cs="Arial"/>
        </w:rPr>
        <w:t>OTHER FUNDRAISERS</w:t>
      </w:r>
      <w:r w:rsidRPr="00264D7F">
        <w:rPr>
          <w:rFonts w:ascii="Arial" w:hAnsi="Arial" w:cs="Arial"/>
        </w:rPr>
        <w:t xml:space="preserve"> </w:t>
      </w:r>
    </w:p>
    <w:p w14:paraId="57ABB6E8" w14:textId="0B2863ED" w:rsidR="00060DDF" w:rsidRPr="00264D7F" w:rsidRDefault="006B7A61" w:rsidP="00B83E00">
      <w:pPr>
        <w:rPr>
          <w:rFonts w:ascii="Arial" w:hAnsi="Arial" w:cs="Arial"/>
        </w:rPr>
      </w:pPr>
      <w:r w:rsidRPr="00264D7F">
        <w:rPr>
          <w:rFonts w:ascii="Arial" w:hAnsi="Arial" w:cs="Arial"/>
        </w:rPr>
        <w:t>The House shall pay the Zone Association ______% (percent) of all commissions it earns from net proceeds of all other fundraisers ETC.</w:t>
      </w:r>
    </w:p>
    <w:p w14:paraId="19070D90" w14:textId="77777777" w:rsidR="00567FE0" w:rsidRDefault="00567FE0" w:rsidP="00D83395">
      <w:pPr>
        <w:jc w:val="center"/>
        <w:rPr>
          <w:rFonts w:ascii="Arial" w:hAnsi="Arial" w:cs="Arial"/>
        </w:rPr>
      </w:pPr>
    </w:p>
    <w:p w14:paraId="266111DF" w14:textId="4D14261D" w:rsidR="00227C17" w:rsidRPr="00567FE0" w:rsidRDefault="00F05926" w:rsidP="00264D7F">
      <w:pPr>
        <w:ind w:firstLine="720"/>
        <w:rPr>
          <w:rFonts w:ascii="Arial" w:hAnsi="Arial" w:cs="Arial"/>
          <w:lang w:val="fr-CA"/>
        </w:rPr>
      </w:pPr>
      <w:r w:rsidRPr="00567FE0">
        <w:rPr>
          <w:rFonts w:ascii="Arial" w:hAnsi="Arial" w:cs="Arial"/>
          <w:lang w:val="fr-CA"/>
        </w:rPr>
        <w:t xml:space="preserve">ASSOCIATION: __________________________ </w:t>
      </w:r>
      <w:r w:rsidR="001764BA" w:rsidRPr="00567FE0">
        <w:rPr>
          <w:rFonts w:ascii="Arial" w:hAnsi="Arial" w:cs="Arial"/>
          <w:lang w:val="fr-CA"/>
        </w:rPr>
        <w:t xml:space="preserve">  </w:t>
      </w:r>
      <w:r w:rsidR="00227C17" w:rsidRPr="00567FE0">
        <w:rPr>
          <w:rFonts w:ascii="Arial" w:hAnsi="Arial" w:cs="Arial"/>
          <w:lang w:val="fr-CA"/>
        </w:rPr>
        <w:tab/>
      </w:r>
      <w:r w:rsidRPr="00567FE0">
        <w:rPr>
          <w:rFonts w:ascii="Arial" w:hAnsi="Arial" w:cs="Arial"/>
          <w:lang w:val="fr-CA"/>
        </w:rPr>
        <w:t>__________________________</w:t>
      </w:r>
      <w:r w:rsidR="00227C17" w:rsidRPr="00567FE0">
        <w:rPr>
          <w:rFonts w:ascii="Arial" w:hAnsi="Arial" w:cs="Arial"/>
          <w:lang w:val="fr-CA"/>
        </w:rPr>
        <w:t>_________</w:t>
      </w:r>
    </w:p>
    <w:p w14:paraId="0F79A713" w14:textId="5254A469" w:rsidR="00227C17" w:rsidRPr="00567FE0" w:rsidRDefault="00F05926" w:rsidP="00264D7F">
      <w:pPr>
        <w:ind w:firstLine="720"/>
        <w:rPr>
          <w:rFonts w:ascii="Arial" w:hAnsi="Arial" w:cs="Arial"/>
          <w:lang w:val="fr-CA"/>
        </w:rPr>
      </w:pPr>
      <w:r w:rsidRPr="00567FE0">
        <w:rPr>
          <w:rFonts w:ascii="Arial" w:hAnsi="Arial" w:cs="Arial"/>
          <w:lang w:val="fr-CA"/>
        </w:rPr>
        <w:t xml:space="preserve">SIGNATURE: </w:t>
      </w:r>
      <w:proofErr w:type="gramStart"/>
      <w:r w:rsidR="00227C17" w:rsidRPr="00567FE0">
        <w:rPr>
          <w:rFonts w:ascii="Arial" w:hAnsi="Arial" w:cs="Arial"/>
          <w:lang w:val="fr-CA"/>
        </w:rPr>
        <w:tab/>
      </w:r>
      <w:r w:rsidR="00D04805" w:rsidRPr="00567FE0">
        <w:rPr>
          <w:rFonts w:ascii="Arial" w:hAnsi="Arial" w:cs="Arial"/>
          <w:lang w:val="fr-CA"/>
        </w:rPr>
        <w:t xml:space="preserve">  </w:t>
      </w:r>
      <w:r w:rsidR="00227C17" w:rsidRPr="00567FE0">
        <w:rPr>
          <w:rFonts w:ascii="Arial" w:hAnsi="Arial" w:cs="Arial"/>
          <w:lang w:val="fr-CA"/>
        </w:rPr>
        <w:t>_</w:t>
      </w:r>
      <w:proofErr w:type="gramEnd"/>
      <w:r w:rsidR="00227C17" w:rsidRPr="00567FE0">
        <w:rPr>
          <w:rFonts w:ascii="Arial" w:hAnsi="Arial" w:cs="Arial"/>
          <w:lang w:val="fr-CA"/>
        </w:rPr>
        <w:t>________________________</w:t>
      </w:r>
      <w:r w:rsidR="00D04805" w:rsidRPr="00567FE0">
        <w:rPr>
          <w:rFonts w:ascii="Arial" w:hAnsi="Arial" w:cs="Arial"/>
          <w:lang w:val="fr-CA"/>
        </w:rPr>
        <w:t>_</w:t>
      </w:r>
      <w:r w:rsidR="00227C17" w:rsidRPr="00567FE0">
        <w:rPr>
          <w:rFonts w:ascii="Arial" w:hAnsi="Arial" w:cs="Arial"/>
          <w:lang w:val="fr-CA"/>
        </w:rPr>
        <w:tab/>
        <w:t>___________________________________</w:t>
      </w:r>
    </w:p>
    <w:p w14:paraId="332BFCC6" w14:textId="4D414ED9" w:rsidR="00060DDF" w:rsidRPr="00567FE0" w:rsidRDefault="00F05926" w:rsidP="00264D7F">
      <w:pPr>
        <w:ind w:firstLine="720"/>
        <w:rPr>
          <w:rFonts w:ascii="Arial" w:hAnsi="Arial" w:cs="Arial"/>
          <w:lang w:val="fr-CA"/>
        </w:rPr>
      </w:pPr>
      <w:r w:rsidRPr="00567FE0">
        <w:rPr>
          <w:rFonts w:ascii="Arial" w:hAnsi="Arial" w:cs="Arial"/>
          <w:lang w:val="fr-CA"/>
        </w:rPr>
        <w:t xml:space="preserve">DATE: </w:t>
      </w:r>
      <w:r w:rsidR="00D04805" w:rsidRPr="00567FE0">
        <w:rPr>
          <w:rFonts w:ascii="Arial" w:hAnsi="Arial" w:cs="Arial"/>
          <w:lang w:val="fr-CA"/>
        </w:rPr>
        <w:tab/>
      </w:r>
      <w:proofErr w:type="gramStart"/>
      <w:r w:rsidR="00D04805" w:rsidRPr="00567FE0">
        <w:rPr>
          <w:rFonts w:ascii="Arial" w:hAnsi="Arial" w:cs="Arial"/>
          <w:lang w:val="fr-CA"/>
        </w:rPr>
        <w:tab/>
      </w:r>
      <w:r w:rsidR="00C34161" w:rsidRPr="00567FE0">
        <w:rPr>
          <w:rFonts w:ascii="Arial" w:hAnsi="Arial" w:cs="Arial"/>
          <w:lang w:val="fr-CA"/>
        </w:rPr>
        <w:t xml:space="preserve">  </w:t>
      </w:r>
      <w:r w:rsidRPr="00567FE0">
        <w:rPr>
          <w:rFonts w:ascii="Arial" w:hAnsi="Arial" w:cs="Arial"/>
          <w:lang w:val="fr-CA"/>
        </w:rPr>
        <w:t>_</w:t>
      </w:r>
      <w:proofErr w:type="gramEnd"/>
      <w:r w:rsidRPr="00567FE0">
        <w:rPr>
          <w:rFonts w:ascii="Arial" w:hAnsi="Arial" w:cs="Arial"/>
          <w:lang w:val="fr-CA"/>
        </w:rPr>
        <w:t>______________________</w:t>
      </w:r>
      <w:r w:rsidR="00C34161" w:rsidRPr="00567FE0">
        <w:rPr>
          <w:rFonts w:ascii="Arial" w:hAnsi="Arial" w:cs="Arial"/>
          <w:lang w:val="fr-CA"/>
        </w:rPr>
        <w:t>_</w:t>
      </w:r>
      <w:r w:rsidRPr="00567FE0">
        <w:rPr>
          <w:rFonts w:ascii="Arial" w:hAnsi="Arial" w:cs="Arial"/>
          <w:lang w:val="fr-CA"/>
        </w:rPr>
        <w:t>_</w:t>
      </w:r>
      <w:r w:rsidR="00567FE0">
        <w:rPr>
          <w:rFonts w:ascii="Arial" w:hAnsi="Arial" w:cs="Arial"/>
          <w:lang w:val="fr-CA"/>
        </w:rPr>
        <w:t>_</w:t>
      </w:r>
      <w:r w:rsidR="00567FE0">
        <w:rPr>
          <w:rFonts w:ascii="Arial" w:hAnsi="Arial" w:cs="Arial"/>
          <w:lang w:val="fr-CA"/>
        </w:rPr>
        <w:tab/>
        <w:t>___________________________________</w:t>
      </w:r>
      <w:r w:rsidR="00D04805" w:rsidRPr="00567FE0">
        <w:rPr>
          <w:rFonts w:ascii="Arial" w:hAnsi="Arial" w:cs="Arial"/>
          <w:lang w:val="fr-CA"/>
        </w:rPr>
        <w:tab/>
      </w:r>
    </w:p>
    <w:p w14:paraId="7300EEF8" w14:textId="2170BDFC" w:rsidR="00060DDF" w:rsidRPr="00567FE0" w:rsidRDefault="00D83395" w:rsidP="00D83395">
      <w:pPr>
        <w:ind w:firstLine="720"/>
        <w:jc w:val="center"/>
        <w:rPr>
          <w:rFonts w:ascii="Arial" w:hAnsi="Arial" w:cs="Arial"/>
          <w:lang w:val="fr-CA"/>
        </w:rPr>
      </w:pPr>
      <w:r w:rsidRPr="00567FE0">
        <w:rPr>
          <w:rFonts w:ascii="Arial" w:hAnsi="Arial" w:cs="Arial"/>
          <w:lang w:val="fr-CA"/>
        </w:rPr>
        <w:t>ZONE</w:t>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t>HOUSE</w:t>
      </w:r>
    </w:p>
    <w:p w14:paraId="7B717BC4" w14:textId="77777777" w:rsidR="00060DDF" w:rsidRPr="00567FE0" w:rsidRDefault="00060DDF" w:rsidP="00B83E00">
      <w:pPr>
        <w:rPr>
          <w:rFonts w:ascii="Arial" w:hAnsi="Arial" w:cs="Arial"/>
          <w:lang w:val="fr-CA"/>
        </w:rPr>
      </w:pPr>
    </w:p>
    <w:sectPr w:rsidR="00060DDF" w:rsidRPr="00567FE0" w:rsidSect="007852D5">
      <w:headerReference w:type="even" r:id="rId10"/>
      <w:headerReference w:type="default" r:id="rId11"/>
      <w:footerReference w:type="even" r:id="rId12"/>
      <w:footerReference w:type="default" r:id="rId13"/>
      <w:headerReference w:type="first" r:id="rId14"/>
      <w:footerReference w:type="first" r:id="rId15"/>
      <w:pgSz w:w="12240" w:h="15840"/>
      <w:pgMar w:top="851" w:right="851" w:bottom="851"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519C0" w14:textId="77777777" w:rsidR="00C57B88" w:rsidRDefault="00C57B88" w:rsidP="00C6554A">
      <w:pPr>
        <w:spacing w:before="0" w:after="0" w:line="240" w:lineRule="auto"/>
      </w:pPr>
      <w:r>
        <w:separator/>
      </w:r>
    </w:p>
  </w:endnote>
  <w:endnote w:type="continuationSeparator" w:id="0">
    <w:p w14:paraId="1695B54F" w14:textId="77777777" w:rsidR="00C57B88" w:rsidRDefault="00C57B88"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5DC0" w14:textId="77777777" w:rsidR="00A52E86" w:rsidRDefault="00A52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69CC" w14:textId="77777777" w:rsidR="00EB20BE" w:rsidRDefault="00ED7C44">
    <w:pPr>
      <w:pStyle w:val="Footer"/>
    </w:pPr>
    <w:r>
      <w:t xml:space="preserve">Page </w:t>
    </w:r>
    <w:r>
      <w:fldChar w:fldCharType="begin"/>
    </w:r>
    <w:r>
      <w:instrText xml:space="preserve"> PAGE  \* Arabic  \* MERGEFORMAT </w:instrText>
    </w:r>
    <w:r>
      <w:fldChar w:fldCharType="separate"/>
    </w:r>
    <w:r w:rsidR="002B429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2729" w14:textId="77777777" w:rsidR="00A52E86" w:rsidRDefault="00A52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B07A8" w14:textId="77777777" w:rsidR="00C57B88" w:rsidRDefault="00C57B88" w:rsidP="00C6554A">
      <w:pPr>
        <w:spacing w:before="0" w:after="0" w:line="240" w:lineRule="auto"/>
      </w:pPr>
      <w:r>
        <w:separator/>
      </w:r>
    </w:p>
  </w:footnote>
  <w:footnote w:type="continuationSeparator" w:id="0">
    <w:p w14:paraId="6A3A388A" w14:textId="77777777" w:rsidR="00C57B88" w:rsidRDefault="00C57B88" w:rsidP="00C655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2441" w14:textId="77777777" w:rsidR="00A52E86" w:rsidRDefault="00A52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5B4B" w14:textId="77777777" w:rsidR="00A52E86" w:rsidRDefault="00A52E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D6203" w14:textId="77777777" w:rsidR="00A52E86" w:rsidRDefault="00A52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E622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DA94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E4E5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88A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0C08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9E19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069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8D0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10"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181C2F"/>
    <w:multiLevelType w:val="hybridMultilevel"/>
    <w:tmpl w:val="F5C2DC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C625E1"/>
    <w:multiLevelType w:val="hybridMultilevel"/>
    <w:tmpl w:val="0EA8A3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0D48362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F277A8F"/>
    <w:multiLevelType w:val="hybridMultilevel"/>
    <w:tmpl w:val="1CAAE8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8CC0DC6"/>
    <w:multiLevelType w:val="multilevel"/>
    <w:tmpl w:val="2D6E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354516"/>
    <w:multiLevelType w:val="hybridMultilevel"/>
    <w:tmpl w:val="6602E1B2"/>
    <w:lvl w:ilvl="0" w:tplc="FADA15FA">
      <w:start w:val="1"/>
      <w:numFmt w:val="bullet"/>
      <w:lvlText w:val=""/>
      <w:lvlJc w:val="left"/>
      <w:pPr>
        <w:ind w:left="720" w:hanging="360"/>
      </w:pPr>
      <w:rPr>
        <w:rFonts w:ascii="Symbol" w:hAnsi="Symbol" w:hint="default"/>
        <w:b/>
        <w:bC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06D3614"/>
    <w:multiLevelType w:val="hybridMultilevel"/>
    <w:tmpl w:val="B3426D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32B6666"/>
    <w:multiLevelType w:val="hybridMultilevel"/>
    <w:tmpl w:val="23200FAA"/>
    <w:lvl w:ilvl="0" w:tplc="10090001">
      <w:start w:val="1"/>
      <w:numFmt w:val="bullet"/>
      <w:lvlText w:val=""/>
      <w:lvlJc w:val="left"/>
      <w:pPr>
        <w:ind w:left="1140" w:hanging="360"/>
      </w:pPr>
      <w:rPr>
        <w:rFonts w:ascii="Symbol" w:hAnsi="Symbol"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19" w15:restartNumberingAfterBreak="0">
    <w:nsid w:val="248C375E"/>
    <w:multiLevelType w:val="hybridMultilevel"/>
    <w:tmpl w:val="9A38FBE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2988079C"/>
    <w:multiLevelType w:val="hybridMultilevel"/>
    <w:tmpl w:val="45CE7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14B3C87"/>
    <w:multiLevelType w:val="hybridMultilevel"/>
    <w:tmpl w:val="AB381D3E"/>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2" w15:restartNumberingAfterBreak="0">
    <w:nsid w:val="385B2B45"/>
    <w:multiLevelType w:val="hybridMultilevel"/>
    <w:tmpl w:val="655847E6"/>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3" w15:restartNumberingAfterBreak="0">
    <w:nsid w:val="3E9C1EA8"/>
    <w:multiLevelType w:val="hybridMultilevel"/>
    <w:tmpl w:val="B0CAE9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407C22A7"/>
    <w:multiLevelType w:val="hybridMultilevel"/>
    <w:tmpl w:val="D982C8BC"/>
    <w:lvl w:ilvl="0" w:tplc="EFF42384">
      <w:start w:val="25"/>
      <w:numFmt w:val="bullet"/>
      <w:lvlText w:val="-"/>
      <w:lvlJc w:val="left"/>
      <w:pPr>
        <w:ind w:left="420" w:hanging="360"/>
      </w:pPr>
      <w:rPr>
        <w:rFonts w:ascii="Constantia" w:eastAsiaTheme="minorHAnsi" w:hAnsi="Constantia" w:cstheme="minorBidi"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25" w15:restartNumberingAfterBreak="0">
    <w:nsid w:val="41371C26"/>
    <w:multiLevelType w:val="hybridMultilevel"/>
    <w:tmpl w:val="0BD08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5F0505F"/>
    <w:multiLevelType w:val="hybridMultilevel"/>
    <w:tmpl w:val="AA040086"/>
    <w:lvl w:ilvl="0" w:tplc="B03C8A0C">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2E3EB8"/>
    <w:multiLevelType w:val="hybridMultilevel"/>
    <w:tmpl w:val="9A02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A916D4C"/>
    <w:multiLevelType w:val="hybridMultilevel"/>
    <w:tmpl w:val="A53424B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4CD71150"/>
    <w:multiLevelType w:val="hybridMultilevel"/>
    <w:tmpl w:val="A1B084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4CF92B3C"/>
    <w:multiLevelType w:val="hybridMultilevel"/>
    <w:tmpl w:val="D28A90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CFA46A1"/>
    <w:multiLevelType w:val="hybridMultilevel"/>
    <w:tmpl w:val="C044A7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D7017A7"/>
    <w:multiLevelType w:val="hybridMultilevel"/>
    <w:tmpl w:val="751ACF2C"/>
    <w:lvl w:ilvl="0" w:tplc="B03C8A0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0D42A9E"/>
    <w:multiLevelType w:val="multilevel"/>
    <w:tmpl w:val="2F60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221B53"/>
    <w:multiLevelType w:val="hybridMultilevel"/>
    <w:tmpl w:val="1BD074BC"/>
    <w:lvl w:ilvl="0" w:tplc="E3967F1E">
      <w:start w:val="2025"/>
      <w:numFmt w:val="bullet"/>
      <w:lvlText w:val="-"/>
      <w:lvlJc w:val="left"/>
      <w:pPr>
        <w:ind w:left="435" w:hanging="360"/>
      </w:pPr>
      <w:rPr>
        <w:rFonts w:ascii="Constantia" w:eastAsiaTheme="majorEastAsia" w:hAnsi="Constantia" w:cstheme="majorBidi"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36" w15:restartNumberingAfterBreak="0">
    <w:nsid w:val="543823F6"/>
    <w:multiLevelType w:val="hybridMultilevel"/>
    <w:tmpl w:val="7F22C8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48D628B"/>
    <w:multiLevelType w:val="hybridMultilevel"/>
    <w:tmpl w:val="80667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503146A"/>
    <w:multiLevelType w:val="hybridMultilevel"/>
    <w:tmpl w:val="98E61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5BA01B6"/>
    <w:multiLevelType w:val="multilevel"/>
    <w:tmpl w:val="95E04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E2335A"/>
    <w:multiLevelType w:val="hybridMultilevel"/>
    <w:tmpl w:val="8AC6586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1" w15:restartNumberingAfterBreak="0">
    <w:nsid w:val="5A0D698F"/>
    <w:multiLevelType w:val="hybridMultilevel"/>
    <w:tmpl w:val="B8EA66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5B6F6EB3"/>
    <w:multiLevelType w:val="hybridMultilevel"/>
    <w:tmpl w:val="4D9E3F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3" w15:restartNumberingAfterBreak="0">
    <w:nsid w:val="5C1851D0"/>
    <w:multiLevelType w:val="hybridMultilevel"/>
    <w:tmpl w:val="E33275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C9A3E0A"/>
    <w:multiLevelType w:val="hybridMultilevel"/>
    <w:tmpl w:val="676648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F157659"/>
    <w:multiLevelType w:val="hybridMultilevel"/>
    <w:tmpl w:val="1BC4A0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28D74BA"/>
    <w:multiLevelType w:val="hybridMultilevel"/>
    <w:tmpl w:val="88E66F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45E2F61"/>
    <w:multiLevelType w:val="hybridMultilevel"/>
    <w:tmpl w:val="8C2036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8" w15:restartNumberingAfterBreak="0">
    <w:nsid w:val="6620371D"/>
    <w:multiLevelType w:val="hybridMultilevel"/>
    <w:tmpl w:val="2170168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6C4B4CF3"/>
    <w:multiLevelType w:val="hybridMultilevel"/>
    <w:tmpl w:val="980C97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CFE1CE5"/>
    <w:multiLevelType w:val="multilevel"/>
    <w:tmpl w:val="4B8C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364C15"/>
    <w:multiLevelType w:val="hybridMultilevel"/>
    <w:tmpl w:val="C980DA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07A3FE3"/>
    <w:multiLevelType w:val="hybridMultilevel"/>
    <w:tmpl w:val="BAF4AC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77AA0145"/>
    <w:multiLevelType w:val="hybridMultilevel"/>
    <w:tmpl w:val="A6DA7B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8867BC9"/>
    <w:multiLevelType w:val="hybridMultilevel"/>
    <w:tmpl w:val="B12457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E8B621A"/>
    <w:multiLevelType w:val="hybridMultilevel"/>
    <w:tmpl w:val="7DC6732C"/>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56" w15:restartNumberingAfterBreak="0">
    <w:nsid w:val="7FE957DD"/>
    <w:multiLevelType w:val="hybridMultilevel"/>
    <w:tmpl w:val="FE7A4DB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75851962">
    <w:abstractNumId w:val="9"/>
  </w:num>
  <w:num w:numId="2" w16cid:durableId="1905405551">
    <w:abstractNumId w:val="8"/>
  </w:num>
  <w:num w:numId="3" w16cid:durableId="218977912">
    <w:abstractNumId w:val="8"/>
  </w:num>
  <w:num w:numId="4" w16cid:durableId="699597782">
    <w:abstractNumId w:val="9"/>
  </w:num>
  <w:num w:numId="5" w16cid:durableId="516044562">
    <w:abstractNumId w:val="27"/>
  </w:num>
  <w:num w:numId="6" w16cid:durableId="2049336501">
    <w:abstractNumId w:val="10"/>
  </w:num>
  <w:num w:numId="7" w16cid:durableId="1603026418">
    <w:abstractNumId w:val="13"/>
  </w:num>
  <w:num w:numId="8" w16cid:durableId="1719747153">
    <w:abstractNumId w:val="7"/>
  </w:num>
  <w:num w:numId="9" w16cid:durableId="1700350607">
    <w:abstractNumId w:val="6"/>
  </w:num>
  <w:num w:numId="10" w16cid:durableId="583227870">
    <w:abstractNumId w:val="5"/>
  </w:num>
  <w:num w:numId="11" w16cid:durableId="503671990">
    <w:abstractNumId w:val="4"/>
  </w:num>
  <w:num w:numId="12" w16cid:durableId="686952751">
    <w:abstractNumId w:val="3"/>
  </w:num>
  <w:num w:numId="13" w16cid:durableId="1285188324">
    <w:abstractNumId w:val="2"/>
  </w:num>
  <w:num w:numId="14" w16cid:durableId="569654970">
    <w:abstractNumId w:val="1"/>
  </w:num>
  <w:num w:numId="15" w16cid:durableId="564490992">
    <w:abstractNumId w:val="0"/>
  </w:num>
  <w:num w:numId="16" w16cid:durableId="796601795">
    <w:abstractNumId w:val="32"/>
  </w:num>
  <w:num w:numId="17" w16cid:durableId="1200968894">
    <w:abstractNumId w:val="25"/>
  </w:num>
  <w:num w:numId="18" w16cid:durableId="777532251">
    <w:abstractNumId w:val="38"/>
  </w:num>
  <w:num w:numId="19" w16cid:durableId="247927504">
    <w:abstractNumId w:val="53"/>
  </w:num>
  <w:num w:numId="20" w16cid:durableId="955911285">
    <w:abstractNumId w:val="16"/>
  </w:num>
  <w:num w:numId="21" w16cid:durableId="47806564">
    <w:abstractNumId w:val="52"/>
  </w:num>
  <w:num w:numId="22" w16cid:durableId="325255886">
    <w:abstractNumId w:val="31"/>
  </w:num>
  <w:num w:numId="23" w16cid:durableId="309286303">
    <w:abstractNumId w:val="12"/>
  </w:num>
  <w:num w:numId="24" w16cid:durableId="1198470766">
    <w:abstractNumId w:val="36"/>
  </w:num>
  <w:num w:numId="25" w16cid:durableId="1936281274">
    <w:abstractNumId w:val="49"/>
  </w:num>
  <w:num w:numId="26" w16cid:durableId="1385788711">
    <w:abstractNumId w:val="22"/>
  </w:num>
  <w:num w:numId="27" w16cid:durableId="630205950">
    <w:abstractNumId w:val="17"/>
  </w:num>
  <w:num w:numId="28" w16cid:durableId="1669091288">
    <w:abstractNumId w:val="42"/>
  </w:num>
  <w:num w:numId="29" w16cid:durableId="181600837">
    <w:abstractNumId w:val="28"/>
  </w:num>
  <w:num w:numId="30" w16cid:durableId="1154953700">
    <w:abstractNumId w:val="21"/>
  </w:num>
  <w:num w:numId="31" w16cid:durableId="410859406">
    <w:abstractNumId w:val="55"/>
  </w:num>
  <w:num w:numId="32" w16cid:durableId="1583099038">
    <w:abstractNumId w:val="40"/>
  </w:num>
  <w:num w:numId="33" w16cid:durableId="230426085">
    <w:abstractNumId w:val="44"/>
  </w:num>
  <w:num w:numId="34" w16cid:durableId="462507539">
    <w:abstractNumId w:val="54"/>
  </w:num>
  <w:num w:numId="35" w16cid:durableId="1263103814">
    <w:abstractNumId w:val="18"/>
  </w:num>
  <w:num w:numId="36" w16cid:durableId="479270858">
    <w:abstractNumId w:val="47"/>
  </w:num>
  <w:num w:numId="37" w16cid:durableId="983119977">
    <w:abstractNumId w:val="45"/>
  </w:num>
  <w:num w:numId="38" w16cid:durableId="1601449685">
    <w:abstractNumId w:val="37"/>
  </w:num>
  <w:num w:numId="39" w16cid:durableId="1082483544">
    <w:abstractNumId w:val="51"/>
  </w:num>
  <w:num w:numId="40" w16cid:durableId="1942175821">
    <w:abstractNumId w:val="14"/>
  </w:num>
  <w:num w:numId="41" w16cid:durableId="1713067870">
    <w:abstractNumId w:val="11"/>
  </w:num>
  <w:num w:numId="42" w16cid:durableId="995844211">
    <w:abstractNumId w:val="43"/>
  </w:num>
  <w:num w:numId="43" w16cid:durableId="28535410">
    <w:abstractNumId w:val="41"/>
  </w:num>
  <w:num w:numId="44" w16cid:durableId="79256788">
    <w:abstractNumId w:val="24"/>
  </w:num>
  <w:num w:numId="45" w16cid:durableId="1596279825">
    <w:abstractNumId w:val="46"/>
  </w:num>
  <w:num w:numId="46" w16cid:durableId="14507302">
    <w:abstractNumId w:val="33"/>
  </w:num>
  <w:num w:numId="47" w16cid:durableId="147988587">
    <w:abstractNumId w:val="26"/>
  </w:num>
  <w:num w:numId="48" w16cid:durableId="464086220">
    <w:abstractNumId w:val="20"/>
  </w:num>
  <w:num w:numId="49" w16cid:durableId="46881260">
    <w:abstractNumId w:val="35"/>
  </w:num>
  <w:num w:numId="50" w16cid:durableId="558057423">
    <w:abstractNumId w:val="19"/>
  </w:num>
  <w:num w:numId="51" w16cid:durableId="1665933739">
    <w:abstractNumId w:val="48"/>
  </w:num>
  <w:num w:numId="52" w16cid:durableId="849182387">
    <w:abstractNumId w:val="56"/>
  </w:num>
  <w:num w:numId="53" w16cid:durableId="1634167967">
    <w:abstractNumId w:val="30"/>
  </w:num>
  <w:num w:numId="54" w16cid:durableId="961615340">
    <w:abstractNumId w:val="23"/>
  </w:num>
  <w:num w:numId="55" w16cid:durableId="1858302821">
    <w:abstractNumId w:val="29"/>
  </w:num>
  <w:num w:numId="56" w16cid:durableId="1317877758">
    <w:abstractNumId w:val="39"/>
  </w:num>
  <w:num w:numId="57" w16cid:durableId="1316180595">
    <w:abstractNumId w:val="50"/>
  </w:num>
  <w:num w:numId="58" w16cid:durableId="2091805848">
    <w:abstractNumId w:val="34"/>
  </w:num>
  <w:num w:numId="59" w16cid:durableId="212616501">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1AD"/>
    <w:rsid w:val="00003D93"/>
    <w:rsid w:val="00003F70"/>
    <w:rsid w:val="00005855"/>
    <w:rsid w:val="000073D3"/>
    <w:rsid w:val="0000787A"/>
    <w:rsid w:val="00014E3A"/>
    <w:rsid w:val="0001555E"/>
    <w:rsid w:val="00017EEC"/>
    <w:rsid w:val="00021DE2"/>
    <w:rsid w:val="00024112"/>
    <w:rsid w:val="0002493E"/>
    <w:rsid w:val="00026AA6"/>
    <w:rsid w:val="000271A9"/>
    <w:rsid w:val="000303C8"/>
    <w:rsid w:val="00030483"/>
    <w:rsid w:val="00031086"/>
    <w:rsid w:val="00033CF1"/>
    <w:rsid w:val="00035342"/>
    <w:rsid w:val="00036D39"/>
    <w:rsid w:val="0004178A"/>
    <w:rsid w:val="00041B8C"/>
    <w:rsid w:val="00044CB3"/>
    <w:rsid w:val="00045491"/>
    <w:rsid w:val="00055E50"/>
    <w:rsid w:val="00057FE7"/>
    <w:rsid w:val="000607E4"/>
    <w:rsid w:val="00060DCE"/>
    <w:rsid w:val="00060DDF"/>
    <w:rsid w:val="00065748"/>
    <w:rsid w:val="00065CAC"/>
    <w:rsid w:val="00065EF1"/>
    <w:rsid w:val="0006753D"/>
    <w:rsid w:val="00070FF4"/>
    <w:rsid w:val="0007157A"/>
    <w:rsid w:val="00076D2B"/>
    <w:rsid w:val="00081F10"/>
    <w:rsid w:val="00082037"/>
    <w:rsid w:val="000826C1"/>
    <w:rsid w:val="00083EA3"/>
    <w:rsid w:val="00087D86"/>
    <w:rsid w:val="00091DA2"/>
    <w:rsid w:val="00093ED9"/>
    <w:rsid w:val="00095974"/>
    <w:rsid w:val="000A3F4F"/>
    <w:rsid w:val="000A5956"/>
    <w:rsid w:val="000B2CB3"/>
    <w:rsid w:val="000B7184"/>
    <w:rsid w:val="000C168E"/>
    <w:rsid w:val="000C1C97"/>
    <w:rsid w:val="000C2F87"/>
    <w:rsid w:val="000C3304"/>
    <w:rsid w:val="000C6B1C"/>
    <w:rsid w:val="000C79E1"/>
    <w:rsid w:val="000D09DE"/>
    <w:rsid w:val="000D0F93"/>
    <w:rsid w:val="000D16CE"/>
    <w:rsid w:val="000D3289"/>
    <w:rsid w:val="000D39D3"/>
    <w:rsid w:val="000D47A5"/>
    <w:rsid w:val="000D4A4F"/>
    <w:rsid w:val="000D5643"/>
    <w:rsid w:val="000E07DD"/>
    <w:rsid w:val="000E12AF"/>
    <w:rsid w:val="000E2D2B"/>
    <w:rsid w:val="000E4B0A"/>
    <w:rsid w:val="000E706F"/>
    <w:rsid w:val="000F09D3"/>
    <w:rsid w:val="000F0C9F"/>
    <w:rsid w:val="001062E2"/>
    <w:rsid w:val="001114C7"/>
    <w:rsid w:val="00116B67"/>
    <w:rsid w:val="00130897"/>
    <w:rsid w:val="001315F7"/>
    <w:rsid w:val="00131BC3"/>
    <w:rsid w:val="001405CD"/>
    <w:rsid w:val="001413C7"/>
    <w:rsid w:val="00142D48"/>
    <w:rsid w:val="001503EF"/>
    <w:rsid w:val="0015260A"/>
    <w:rsid w:val="001553A3"/>
    <w:rsid w:val="00155E5A"/>
    <w:rsid w:val="0015690A"/>
    <w:rsid w:val="001601CB"/>
    <w:rsid w:val="001604D8"/>
    <w:rsid w:val="0016208A"/>
    <w:rsid w:val="001764BA"/>
    <w:rsid w:val="001826F0"/>
    <w:rsid w:val="00183475"/>
    <w:rsid w:val="0018389F"/>
    <w:rsid w:val="00183BAB"/>
    <w:rsid w:val="00185FF1"/>
    <w:rsid w:val="00190281"/>
    <w:rsid w:val="00190998"/>
    <w:rsid w:val="00190CC4"/>
    <w:rsid w:val="001913E6"/>
    <w:rsid w:val="00194B9A"/>
    <w:rsid w:val="00195D3B"/>
    <w:rsid w:val="00196F0F"/>
    <w:rsid w:val="001A0ED0"/>
    <w:rsid w:val="001A15FF"/>
    <w:rsid w:val="001A3CDF"/>
    <w:rsid w:val="001A4991"/>
    <w:rsid w:val="001A5B6D"/>
    <w:rsid w:val="001B1B14"/>
    <w:rsid w:val="001B1BC2"/>
    <w:rsid w:val="001C0D5E"/>
    <w:rsid w:val="001C0F66"/>
    <w:rsid w:val="001C4289"/>
    <w:rsid w:val="001C539E"/>
    <w:rsid w:val="001C7568"/>
    <w:rsid w:val="001D0FF9"/>
    <w:rsid w:val="001D234C"/>
    <w:rsid w:val="001D4831"/>
    <w:rsid w:val="001D566D"/>
    <w:rsid w:val="001E2AC2"/>
    <w:rsid w:val="001E6241"/>
    <w:rsid w:val="001E69E2"/>
    <w:rsid w:val="001E70C1"/>
    <w:rsid w:val="001F4E1A"/>
    <w:rsid w:val="001F6551"/>
    <w:rsid w:val="001F6945"/>
    <w:rsid w:val="001F6D8E"/>
    <w:rsid w:val="001F6E00"/>
    <w:rsid w:val="001F6E10"/>
    <w:rsid w:val="00202781"/>
    <w:rsid w:val="002046AA"/>
    <w:rsid w:val="00205B97"/>
    <w:rsid w:val="00210FC2"/>
    <w:rsid w:val="002113A0"/>
    <w:rsid w:val="00211FD4"/>
    <w:rsid w:val="0021287A"/>
    <w:rsid w:val="00214BBD"/>
    <w:rsid w:val="002158E7"/>
    <w:rsid w:val="00220396"/>
    <w:rsid w:val="00220409"/>
    <w:rsid w:val="00224FF6"/>
    <w:rsid w:val="00227C17"/>
    <w:rsid w:val="00231D27"/>
    <w:rsid w:val="00233C95"/>
    <w:rsid w:val="00235184"/>
    <w:rsid w:val="00235998"/>
    <w:rsid w:val="002366FD"/>
    <w:rsid w:val="00237912"/>
    <w:rsid w:val="002411CE"/>
    <w:rsid w:val="00242727"/>
    <w:rsid w:val="00245FB9"/>
    <w:rsid w:val="0024630A"/>
    <w:rsid w:val="00246D10"/>
    <w:rsid w:val="00247205"/>
    <w:rsid w:val="0025003F"/>
    <w:rsid w:val="002506CD"/>
    <w:rsid w:val="002512D8"/>
    <w:rsid w:val="002554CD"/>
    <w:rsid w:val="00256C8F"/>
    <w:rsid w:val="002618EA"/>
    <w:rsid w:val="0026265C"/>
    <w:rsid w:val="002632A2"/>
    <w:rsid w:val="0026338F"/>
    <w:rsid w:val="00264A03"/>
    <w:rsid w:val="00264D7F"/>
    <w:rsid w:val="00265DCC"/>
    <w:rsid w:val="00267ABE"/>
    <w:rsid w:val="0027156A"/>
    <w:rsid w:val="0027340D"/>
    <w:rsid w:val="002771B5"/>
    <w:rsid w:val="0029315E"/>
    <w:rsid w:val="002934A5"/>
    <w:rsid w:val="00293B83"/>
    <w:rsid w:val="0029695E"/>
    <w:rsid w:val="002A1E0B"/>
    <w:rsid w:val="002A4CD6"/>
    <w:rsid w:val="002A4DE0"/>
    <w:rsid w:val="002A5030"/>
    <w:rsid w:val="002A5349"/>
    <w:rsid w:val="002A59D8"/>
    <w:rsid w:val="002A61E5"/>
    <w:rsid w:val="002A7BFC"/>
    <w:rsid w:val="002B2D04"/>
    <w:rsid w:val="002B4294"/>
    <w:rsid w:val="002B646D"/>
    <w:rsid w:val="002B78D2"/>
    <w:rsid w:val="002C0604"/>
    <w:rsid w:val="002C1245"/>
    <w:rsid w:val="002C2185"/>
    <w:rsid w:val="002C6458"/>
    <w:rsid w:val="002D0E4C"/>
    <w:rsid w:val="002D22D1"/>
    <w:rsid w:val="002D4297"/>
    <w:rsid w:val="002D5DE1"/>
    <w:rsid w:val="002D7927"/>
    <w:rsid w:val="002E0BA0"/>
    <w:rsid w:val="002E0D88"/>
    <w:rsid w:val="002E5241"/>
    <w:rsid w:val="002E65E0"/>
    <w:rsid w:val="002F121B"/>
    <w:rsid w:val="002F181C"/>
    <w:rsid w:val="002F3525"/>
    <w:rsid w:val="002F40C8"/>
    <w:rsid w:val="002F7E93"/>
    <w:rsid w:val="00303989"/>
    <w:rsid w:val="0030413A"/>
    <w:rsid w:val="003044A4"/>
    <w:rsid w:val="00304C78"/>
    <w:rsid w:val="00305CFD"/>
    <w:rsid w:val="003104DA"/>
    <w:rsid w:val="00311EB8"/>
    <w:rsid w:val="0031235F"/>
    <w:rsid w:val="00314F6C"/>
    <w:rsid w:val="00324EEC"/>
    <w:rsid w:val="003311BA"/>
    <w:rsid w:val="00333D0D"/>
    <w:rsid w:val="00343B34"/>
    <w:rsid w:val="00344ACA"/>
    <w:rsid w:val="00347821"/>
    <w:rsid w:val="00354CB2"/>
    <w:rsid w:val="003607D6"/>
    <w:rsid w:val="00361417"/>
    <w:rsid w:val="0036624D"/>
    <w:rsid w:val="00366606"/>
    <w:rsid w:val="00374146"/>
    <w:rsid w:val="00374A24"/>
    <w:rsid w:val="003766DC"/>
    <w:rsid w:val="00380242"/>
    <w:rsid w:val="0038446E"/>
    <w:rsid w:val="003850E9"/>
    <w:rsid w:val="0039033D"/>
    <w:rsid w:val="0039158C"/>
    <w:rsid w:val="00392E1A"/>
    <w:rsid w:val="003934A3"/>
    <w:rsid w:val="00396C32"/>
    <w:rsid w:val="003A08A3"/>
    <w:rsid w:val="003A0F9B"/>
    <w:rsid w:val="003A23F6"/>
    <w:rsid w:val="003A29A7"/>
    <w:rsid w:val="003A48C8"/>
    <w:rsid w:val="003B1975"/>
    <w:rsid w:val="003B2308"/>
    <w:rsid w:val="003B3921"/>
    <w:rsid w:val="003B4A4C"/>
    <w:rsid w:val="003B7FC3"/>
    <w:rsid w:val="003C0F31"/>
    <w:rsid w:val="003C2F04"/>
    <w:rsid w:val="003D0810"/>
    <w:rsid w:val="003D581F"/>
    <w:rsid w:val="003E3D7C"/>
    <w:rsid w:val="003E5743"/>
    <w:rsid w:val="003E5AE1"/>
    <w:rsid w:val="003E7859"/>
    <w:rsid w:val="003F25A0"/>
    <w:rsid w:val="003F39CB"/>
    <w:rsid w:val="003F3B47"/>
    <w:rsid w:val="003F5328"/>
    <w:rsid w:val="00401CCC"/>
    <w:rsid w:val="004023C8"/>
    <w:rsid w:val="00411766"/>
    <w:rsid w:val="00412B72"/>
    <w:rsid w:val="00412CD6"/>
    <w:rsid w:val="00414E54"/>
    <w:rsid w:val="00415E13"/>
    <w:rsid w:val="00417870"/>
    <w:rsid w:val="004221AD"/>
    <w:rsid w:val="0042384B"/>
    <w:rsid w:val="00425BA6"/>
    <w:rsid w:val="00426F3D"/>
    <w:rsid w:val="004277DF"/>
    <w:rsid w:val="00431086"/>
    <w:rsid w:val="004353BA"/>
    <w:rsid w:val="004359C4"/>
    <w:rsid w:val="0043616A"/>
    <w:rsid w:val="00437372"/>
    <w:rsid w:val="00443848"/>
    <w:rsid w:val="00443E45"/>
    <w:rsid w:val="0044528E"/>
    <w:rsid w:val="004474E9"/>
    <w:rsid w:val="00450308"/>
    <w:rsid w:val="0045142F"/>
    <w:rsid w:val="0045279E"/>
    <w:rsid w:val="00452BE6"/>
    <w:rsid w:val="00455F94"/>
    <w:rsid w:val="0045788A"/>
    <w:rsid w:val="00460416"/>
    <w:rsid w:val="00461177"/>
    <w:rsid w:val="004624B1"/>
    <w:rsid w:val="00463F36"/>
    <w:rsid w:val="00464CF5"/>
    <w:rsid w:val="00465D1D"/>
    <w:rsid w:val="0047212B"/>
    <w:rsid w:val="0047341D"/>
    <w:rsid w:val="00476C31"/>
    <w:rsid w:val="0047768E"/>
    <w:rsid w:val="00480E76"/>
    <w:rsid w:val="00487D8C"/>
    <w:rsid w:val="004A107D"/>
    <w:rsid w:val="004A63EE"/>
    <w:rsid w:val="004B090D"/>
    <w:rsid w:val="004B1C30"/>
    <w:rsid w:val="004B43A0"/>
    <w:rsid w:val="004B5E02"/>
    <w:rsid w:val="004B630D"/>
    <w:rsid w:val="004C049F"/>
    <w:rsid w:val="004C2573"/>
    <w:rsid w:val="004C5700"/>
    <w:rsid w:val="004D0530"/>
    <w:rsid w:val="004D4D82"/>
    <w:rsid w:val="004D5E73"/>
    <w:rsid w:val="004E2F34"/>
    <w:rsid w:val="004E3A84"/>
    <w:rsid w:val="004E3D1A"/>
    <w:rsid w:val="004E4101"/>
    <w:rsid w:val="004E760A"/>
    <w:rsid w:val="004F2732"/>
    <w:rsid w:val="004F5380"/>
    <w:rsid w:val="004F73AA"/>
    <w:rsid w:val="005000E2"/>
    <w:rsid w:val="005023C1"/>
    <w:rsid w:val="005104CE"/>
    <w:rsid w:val="00510B50"/>
    <w:rsid w:val="00510D72"/>
    <w:rsid w:val="00512108"/>
    <w:rsid w:val="00513EAE"/>
    <w:rsid w:val="0051536E"/>
    <w:rsid w:val="005159C1"/>
    <w:rsid w:val="00516E30"/>
    <w:rsid w:val="005304AE"/>
    <w:rsid w:val="00530BD0"/>
    <w:rsid w:val="0053172D"/>
    <w:rsid w:val="00532948"/>
    <w:rsid w:val="00534B02"/>
    <w:rsid w:val="00536E16"/>
    <w:rsid w:val="005374CA"/>
    <w:rsid w:val="00537E79"/>
    <w:rsid w:val="005421A6"/>
    <w:rsid w:val="00544FA7"/>
    <w:rsid w:val="00546A18"/>
    <w:rsid w:val="00547FCA"/>
    <w:rsid w:val="0055061A"/>
    <w:rsid w:val="00552C57"/>
    <w:rsid w:val="005562D7"/>
    <w:rsid w:val="00564D4B"/>
    <w:rsid w:val="005650C0"/>
    <w:rsid w:val="00565F89"/>
    <w:rsid w:val="00567FE0"/>
    <w:rsid w:val="00570417"/>
    <w:rsid w:val="00572671"/>
    <w:rsid w:val="005733EC"/>
    <w:rsid w:val="00574B61"/>
    <w:rsid w:val="005759FF"/>
    <w:rsid w:val="00577474"/>
    <w:rsid w:val="00582ED6"/>
    <w:rsid w:val="00585A11"/>
    <w:rsid w:val="005866CE"/>
    <w:rsid w:val="0058680A"/>
    <w:rsid w:val="00587293"/>
    <w:rsid w:val="0059537C"/>
    <w:rsid w:val="005955E1"/>
    <w:rsid w:val="00595D6D"/>
    <w:rsid w:val="005A10E8"/>
    <w:rsid w:val="005A2DB1"/>
    <w:rsid w:val="005A63B1"/>
    <w:rsid w:val="005B11D7"/>
    <w:rsid w:val="005B19D2"/>
    <w:rsid w:val="005B38EB"/>
    <w:rsid w:val="005B3FEE"/>
    <w:rsid w:val="005B4BFA"/>
    <w:rsid w:val="005C4384"/>
    <w:rsid w:val="005C4DC8"/>
    <w:rsid w:val="005C7CFB"/>
    <w:rsid w:val="005D0CCA"/>
    <w:rsid w:val="005D3E05"/>
    <w:rsid w:val="005D41ED"/>
    <w:rsid w:val="005E4600"/>
    <w:rsid w:val="005E7AF0"/>
    <w:rsid w:val="005F544E"/>
    <w:rsid w:val="00600E3F"/>
    <w:rsid w:val="006046B9"/>
    <w:rsid w:val="0060698A"/>
    <w:rsid w:val="00620AA0"/>
    <w:rsid w:val="00621BD5"/>
    <w:rsid w:val="0062231B"/>
    <w:rsid w:val="006260FB"/>
    <w:rsid w:val="00642909"/>
    <w:rsid w:val="006468F6"/>
    <w:rsid w:val="0065301F"/>
    <w:rsid w:val="0065380D"/>
    <w:rsid w:val="006539A7"/>
    <w:rsid w:val="00655DC1"/>
    <w:rsid w:val="00656A7F"/>
    <w:rsid w:val="0066090D"/>
    <w:rsid w:val="00661D32"/>
    <w:rsid w:val="0066238C"/>
    <w:rsid w:val="00671410"/>
    <w:rsid w:val="0067692C"/>
    <w:rsid w:val="00681FF1"/>
    <w:rsid w:val="00685579"/>
    <w:rsid w:val="006855FC"/>
    <w:rsid w:val="00685A8F"/>
    <w:rsid w:val="00692945"/>
    <w:rsid w:val="0069515A"/>
    <w:rsid w:val="006A145E"/>
    <w:rsid w:val="006A1472"/>
    <w:rsid w:val="006A3257"/>
    <w:rsid w:val="006A3CE7"/>
    <w:rsid w:val="006A53A7"/>
    <w:rsid w:val="006A605E"/>
    <w:rsid w:val="006B1A86"/>
    <w:rsid w:val="006B3A4C"/>
    <w:rsid w:val="006B42FE"/>
    <w:rsid w:val="006B7A61"/>
    <w:rsid w:val="006C286E"/>
    <w:rsid w:val="006C65ED"/>
    <w:rsid w:val="006C6D43"/>
    <w:rsid w:val="006D3F87"/>
    <w:rsid w:val="006D59E0"/>
    <w:rsid w:val="006D7BE7"/>
    <w:rsid w:val="006D7D25"/>
    <w:rsid w:val="006E0010"/>
    <w:rsid w:val="006E4412"/>
    <w:rsid w:val="006E45F6"/>
    <w:rsid w:val="006E4CEB"/>
    <w:rsid w:val="006E5E12"/>
    <w:rsid w:val="006F4C4E"/>
    <w:rsid w:val="006F6079"/>
    <w:rsid w:val="00704C8E"/>
    <w:rsid w:val="00710A45"/>
    <w:rsid w:val="0071182C"/>
    <w:rsid w:val="00712C96"/>
    <w:rsid w:val="00713ABB"/>
    <w:rsid w:val="00721A18"/>
    <w:rsid w:val="007222E8"/>
    <w:rsid w:val="00722426"/>
    <w:rsid w:val="00725A1E"/>
    <w:rsid w:val="00730A3D"/>
    <w:rsid w:val="0073159F"/>
    <w:rsid w:val="007344C5"/>
    <w:rsid w:val="007412F6"/>
    <w:rsid w:val="007439F3"/>
    <w:rsid w:val="00747063"/>
    <w:rsid w:val="00747F05"/>
    <w:rsid w:val="00756FEC"/>
    <w:rsid w:val="007613E0"/>
    <w:rsid w:val="00762CD4"/>
    <w:rsid w:val="007632C9"/>
    <w:rsid w:val="0076477A"/>
    <w:rsid w:val="007676E9"/>
    <w:rsid w:val="00770A0D"/>
    <w:rsid w:val="00773592"/>
    <w:rsid w:val="0077435F"/>
    <w:rsid w:val="00776DCD"/>
    <w:rsid w:val="00781124"/>
    <w:rsid w:val="00781B04"/>
    <w:rsid w:val="007852D5"/>
    <w:rsid w:val="007875BC"/>
    <w:rsid w:val="007879F7"/>
    <w:rsid w:val="00787AE8"/>
    <w:rsid w:val="00790ABA"/>
    <w:rsid w:val="00792FBF"/>
    <w:rsid w:val="00794DED"/>
    <w:rsid w:val="007A1495"/>
    <w:rsid w:val="007A2049"/>
    <w:rsid w:val="007A6B8C"/>
    <w:rsid w:val="007A7166"/>
    <w:rsid w:val="007A78D8"/>
    <w:rsid w:val="007B0952"/>
    <w:rsid w:val="007B1293"/>
    <w:rsid w:val="007B6F56"/>
    <w:rsid w:val="007C0810"/>
    <w:rsid w:val="007C5241"/>
    <w:rsid w:val="007C5FAC"/>
    <w:rsid w:val="007C662F"/>
    <w:rsid w:val="007C7FD1"/>
    <w:rsid w:val="007D38C8"/>
    <w:rsid w:val="007D5D6B"/>
    <w:rsid w:val="007D7BB3"/>
    <w:rsid w:val="007E3DB9"/>
    <w:rsid w:val="007E6733"/>
    <w:rsid w:val="007E6F50"/>
    <w:rsid w:val="007E7A47"/>
    <w:rsid w:val="007E7F35"/>
    <w:rsid w:val="007F04FC"/>
    <w:rsid w:val="007F15CA"/>
    <w:rsid w:val="007F1A48"/>
    <w:rsid w:val="007F436E"/>
    <w:rsid w:val="007F5639"/>
    <w:rsid w:val="007F5EB3"/>
    <w:rsid w:val="00800135"/>
    <w:rsid w:val="008003B0"/>
    <w:rsid w:val="00801BD3"/>
    <w:rsid w:val="008022B3"/>
    <w:rsid w:val="008040DF"/>
    <w:rsid w:val="008042A0"/>
    <w:rsid w:val="00804A3E"/>
    <w:rsid w:val="00806614"/>
    <w:rsid w:val="0081506B"/>
    <w:rsid w:val="0082333E"/>
    <w:rsid w:val="00824BEB"/>
    <w:rsid w:val="0082796A"/>
    <w:rsid w:val="0083381F"/>
    <w:rsid w:val="00841B31"/>
    <w:rsid w:val="00843EF1"/>
    <w:rsid w:val="00851345"/>
    <w:rsid w:val="008547AE"/>
    <w:rsid w:val="00854F07"/>
    <w:rsid w:val="00855AD6"/>
    <w:rsid w:val="008577E9"/>
    <w:rsid w:val="00860198"/>
    <w:rsid w:val="00861DAD"/>
    <w:rsid w:val="0087196D"/>
    <w:rsid w:val="00871B3C"/>
    <w:rsid w:val="00872F5F"/>
    <w:rsid w:val="00873872"/>
    <w:rsid w:val="00874354"/>
    <w:rsid w:val="00875503"/>
    <w:rsid w:val="00876BC5"/>
    <w:rsid w:val="0087720D"/>
    <w:rsid w:val="00877EF7"/>
    <w:rsid w:val="00881329"/>
    <w:rsid w:val="00881BC7"/>
    <w:rsid w:val="00883B99"/>
    <w:rsid w:val="00885CDC"/>
    <w:rsid w:val="0088620E"/>
    <w:rsid w:val="00886CFF"/>
    <w:rsid w:val="0089443F"/>
    <w:rsid w:val="00895D08"/>
    <w:rsid w:val="00896233"/>
    <w:rsid w:val="008A49C9"/>
    <w:rsid w:val="008A5BBF"/>
    <w:rsid w:val="008A741C"/>
    <w:rsid w:val="008A75AD"/>
    <w:rsid w:val="008B1C9A"/>
    <w:rsid w:val="008B5D2D"/>
    <w:rsid w:val="008B7616"/>
    <w:rsid w:val="008C1130"/>
    <w:rsid w:val="008C4AB2"/>
    <w:rsid w:val="008C4EAB"/>
    <w:rsid w:val="008C4EC3"/>
    <w:rsid w:val="008C4FF1"/>
    <w:rsid w:val="008C6A5F"/>
    <w:rsid w:val="008D2205"/>
    <w:rsid w:val="008D659F"/>
    <w:rsid w:val="008E0E1C"/>
    <w:rsid w:val="008E2DC0"/>
    <w:rsid w:val="008E2FC2"/>
    <w:rsid w:val="008E3BC6"/>
    <w:rsid w:val="008E5BC3"/>
    <w:rsid w:val="008E794E"/>
    <w:rsid w:val="008F1358"/>
    <w:rsid w:val="008F1F68"/>
    <w:rsid w:val="008F26E9"/>
    <w:rsid w:val="008F2797"/>
    <w:rsid w:val="008F5A68"/>
    <w:rsid w:val="0090151F"/>
    <w:rsid w:val="00904C24"/>
    <w:rsid w:val="009059A8"/>
    <w:rsid w:val="009116CD"/>
    <w:rsid w:val="00912DCE"/>
    <w:rsid w:val="0091506D"/>
    <w:rsid w:val="009206A1"/>
    <w:rsid w:val="009216BD"/>
    <w:rsid w:val="0092381B"/>
    <w:rsid w:val="0092611E"/>
    <w:rsid w:val="00931983"/>
    <w:rsid w:val="009343D9"/>
    <w:rsid w:val="00937414"/>
    <w:rsid w:val="00937E64"/>
    <w:rsid w:val="009409F6"/>
    <w:rsid w:val="00944894"/>
    <w:rsid w:val="0095167D"/>
    <w:rsid w:val="00954EB9"/>
    <w:rsid w:val="00955D07"/>
    <w:rsid w:val="00963C74"/>
    <w:rsid w:val="00964ADD"/>
    <w:rsid w:val="00965B35"/>
    <w:rsid w:val="00967F69"/>
    <w:rsid w:val="00970AC2"/>
    <w:rsid w:val="00970C67"/>
    <w:rsid w:val="009720EB"/>
    <w:rsid w:val="00975B19"/>
    <w:rsid w:val="009772BD"/>
    <w:rsid w:val="009827FD"/>
    <w:rsid w:val="00985180"/>
    <w:rsid w:val="0098631B"/>
    <w:rsid w:val="009903D0"/>
    <w:rsid w:val="00992EF6"/>
    <w:rsid w:val="009A14CD"/>
    <w:rsid w:val="009A3387"/>
    <w:rsid w:val="009A3DB4"/>
    <w:rsid w:val="009A7CB6"/>
    <w:rsid w:val="009B01F2"/>
    <w:rsid w:val="009B04B3"/>
    <w:rsid w:val="009B29FE"/>
    <w:rsid w:val="009B2C33"/>
    <w:rsid w:val="009B33BF"/>
    <w:rsid w:val="009B6020"/>
    <w:rsid w:val="009C0FA5"/>
    <w:rsid w:val="009C3107"/>
    <w:rsid w:val="009C418F"/>
    <w:rsid w:val="009C7431"/>
    <w:rsid w:val="009D011C"/>
    <w:rsid w:val="009D0360"/>
    <w:rsid w:val="009D2056"/>
    <w:rsid w:val="009D3CCB"/>
    <w:rsid w:val="009D6F9F"/>
    <w:rsid w:val="009D700C"/>
    <w:rsid w:val="009F46AD"/>
    <w:rsid w:val="009F668C"/>
    <w:rsid w:val="009F6EC2"/>
    <w:rsid w:val="009F776A"/>
    <w:rsid w:val="00A00287"/>
    <w:rsid w:val="00A0385B"/>
    <w:rsid w:val="00A044EB"/>
    <w:rsid w:val="00A05E7F"/>
    <w:rsid w:val="00A11F62"/>
    <w:rsid w:val="00A12184"/>
    <w:rsid w:val="00A135C5"/>
    <w:rsid w:val="00A16F9B"/>
    <w:rsid w:val="00A227FE"/>
    <w:rsid w:val="00A26FD8"/>
    <w:rsid w:val="00A27128"/>
    <w:rsid w:val="00A32C4C"/>
    <w:rsid w:val="00A377E8"/>
    <w:rsid w:val="00A41D50"/>
    <w:rsid w:val="00A41EE9"/>
    <w:rsid w:val="00A46FD4"/>
    <w:rsid w:val="00A472BA"/>
    <w:rsid w:val="00A47874"/>
    <w:rsid w:val="00A50B72"/>
    <w:rsid w:val="00A51771"/>
    <w:rsid w:val="00A522A1"/>
    <w:rsid w:val="00A52E86"/>
    <w:rsid w:val="00A56C46"/>
    <w:rsid w:val="00A576E0"/>
    <w:rsid w:val="00A62333"/>
    <w:rsid w:val="00A6496B"/>
    <w:rsid w:val="00A65800"/>
    <w:rsid w:val="00A67BEC"/>
    <w:rsid w:val="00A70613"/>
    <w:rsid w:val="00A80E23"/>
    <w:rsid w:val="00A80FF2"/>
    <w:rsid w:val="00A81C84"/>
    <w:rsid w:val="00A82DD6"/>
    <w:rsid w:val="00A840B8"/>
    <w:rsid w:val="00A850AA"/>
    <w:rsid w:val="00A902DB"/>
    <w:rsid w:val="00A90B86"/>
    <w:rsid w:val="00A91588"/>
    <w:rsid w:val="00A94175"/>
    <w:rsid w:val="00A9429A"/>
    <w:rsid w:val="00A97CF4"/>
    <w:rsid w:val="00AA0BEA"/>
    <w:rsid w:val="00AA27C4"/>
    <w:rsid w:val="00AA2EAE"/>
    <w:rsid w:val="00AA4E6D"/>
    <w:rsid w:val="00AA5F0F"/>
    <w:rsid w:val="00AB3583"/>
    <w:rsid w:val="00AB624E"/>
    <w:rsid w:val="00AB67AE"/>
    <w:rsid w:val="00AC3C48"/>
    <w:rsid w:val="00AC4918"/>
    <w:rsid w:val="00AC4E3C"/>
    <w:rsid w:val="00AC5310"/>
    <w:rsid w:val="00AC6D40"/>
    <w:rsid w:val="00AC6EB9"/>
    <w:rsid w:val="00AD2A3F"/>
    <w:rsid w:val="00AD2CA5"/>
    <w:rsid w:val="00AD3783"/>
    <w:rsid w:val="00AD3FF3"/>
    <w:rsid w:val="00AE15D6"/>
    <w:rsid w:val="00AE46DB"/>
    <w:rsid w:val="00AF0F4C"/>
    <w:rsid w:val="00AF1B21"/>
    <w:rsid w:val="00AF417D"/>
    <w:rsid w:val="00AF4A9A"/>
    <w:rsid w:val="00AF7C53"/>
    <w:rsid w:val="00B0062D"/>
    <w:rsid w:val="00B00F88"/>
    <w:rsid w:val="00B0213B"/>
    <w:rsid w:val="00B03089"/>
    <w:rsid w:val="00B0321D"/>
    <w:rsid w:val="00B07C82"/>
    <w:rsid w:val="00B11094"/>
    <w:rsid w:val="00B13160"/>
    <w:rsid w:val="00B141FD"/>
    <w:rsid w:val="00B168E7"/>
    <w:rsid w:val="00B200FE"/>
    <w:rsid w:val="00B22BD9"/>
    <w:rsid w:val="00B23B00"/>
    <w:rsid w:val="00B26406"/>
    <w:rsid w:val="00B332E6"/>
    <w:rsid w:val="00B34A5E"/>
    <w:rsid w:val="00B34C36"/>
    <w:rsid w:val="00B356E5"/>
    <w:rsid w:val="00B35BB2"/>
    <w:rsid w:val="00B36541"/>
    <w:rsid w:val="00B37ADD"/>
    <w:rsid w:val="00B404F5"/>
    <w:rsid w:val="00B4124D"/>
    <w:rsid w:val="00B46704"/>
    <w:rsid w:val="00B469C8"/>
    <w:rsid w:val="00B50010"/>
    <w:rsid w:val="00B52826"/>
    <w:rsid w:val="00B54E1C"/>
    <w:rsid w:val="00B55959"/>
    <w:rsid w:val="00B57FB4"/>
    <w:rsid w:val="00B62F29"/>
    <w:rsid w:val="00B634E3"/>
    <w:rsid w:val="00B649EB"/>
    <w:rsid w:val="00B67700"/>
    <w:rsid w:val="00B71F5A"/>
    <w:rsid w:val="00B7349B"/>
    <w:rsid w:val="00B74D2C"/>
    <w:rsid w:val="00B76A7D"/>
    <w:rsid w:val="00B83E00"/>
    <w:rsid w:val="00B84435"/>
    <w:rsid w:val="00B904E8"/>
    <w:rsid w:val="00B94400"/>
    <w:rsid w:val="00B95557"/>
    <w:rsid w:val="00B957D4"/>
    <w:rsid w:val="00B96E78"/>
    <w:rsid w:val="00B97636"/>
    <w:rsid w:val="00BA20FC"/>
    <w:rsid w:val="00BA54EE"/>
    <w:rsid w:val="00BA6580"/>
    <w:rsid w:val="00BB2A29"/>
    <w:rsid w:val="00BB2DDD"/>
    <w:rsid w:val="00BB39A3"/>
    <w:rsid w:val="00BB4288"/>
    <w:rsid w:val="00BB7B18"/>
    <w:rsid w:val="00BC0B9A"/>
    <w:rsid w:val="00BC37CB"/>
    <w:rsid w:val="00BD1AFC"/>
    <w:rsid w:val="00BD372B"/>
    <w:rsid w:val="00BD4EFF"/>
    <w:rsid w:val="00BD510E"/>
    <w:rsid w:val="00BD59F6"/>
    <w:rsid w:val="00BD7118"/>
    <w:rsid w:val="00BD7A55"/>
    <w:rsid w:val="00BE6A7D"/>
    <w:rsid w:val="00BF51DC"/>
    <w:rsid w:val="00BF5C93"/>
    <w:rsid w:val="00BF5E32"/>
    <w:rsid w:val="00C01C0F"/>
    <w:rsid w:val="00C06DA6"/>
    <w:rsid w:val="00C115D6"/>
    <w:rsid w:val="00C12BB3"/>
    <w:rsid w:val="00C23EDA"/>
    <w:rsid w:val="00C31BEB"/>
    <w:rsid w:val="00C33020"/>
    <w:rsid w:val="00C34161"/>
    <w:rsid w:val="00C351FF"/>
    <w:rsid w:val="00C36E5A"/>
    <w:rsid w:val="00C4413C"/>
    <w:rsid w:val="00C45B44"/>
    <w:rsid w:val="00C47F02"/>
    <w:rsid w:val="00C5181D"/>
    <w:rsid w:val="00C52076"/>
    <w:rsid w:val="00C54D18"/>
    <w:rsid w:val="00C573C8"/>
    <w:rsid w:val="00C57B88"/>
    <w:rsid w:val="00C61B5B"/>
    <w:rsid w:val="00C65108"/>
    <w:rsid w:val="00C6554A"/>
    <w:rsid w:val="00C706E9"/>
    <w:rsid w:val="00C706FF"/>
    <w:rsid w:val="00C71387"/>
    <w:rsid w:val="00C72E3F"/>
    <w:rsid w:val="00C76C32"/>
    <w:rsid w:val="00C809C8"/>
    <w:rsid w:val="00C81B5C"/>
    <w:rsid w:val="00C82BA3"/>
    <w:rsid w:val="00C90B88"/>
    <w:rsid w:val="00C9496E"/>
    <w:rsid w:val="00C94DE0"/>
    <w:rsid w:val="00C94EFC"/>
    <w:rsid w:val="00C96F48"/>
    <w:rsid w:val="00CA091B"/>
    <w:rsid w:val="00CA19D7"/>
    <w:rsid w:val="00CA2A12"/>
    <w:rsid w:val="00CA410C"/>
    <w:rsid w:val="00CA6097"/>
    <w:rsid w:val="00CA7929"/>
    <w:rsid w:val="00CB322B"/>
    <w:rsid w:val="00CB687E"/>
    <w:rsid w:val="00CB7352"/>
    <w:rsid w:val="00CC1BE0"/>
    <w:rsid w:val="00CC21B8"/>
    <w:rsid w:val="00CC3C37"/>
    <w:rsid w:val="00CC43D7"/>
    <w:rsid w:val="00CD19D6"/>
    <w:rsid w:val="00CD3ED3"/>
    <w:rsid w:val="00CD4B74"/>
    <w:rsid w:val="00CE1250"/>
    <w:rsid w:val="00CE50F3"/>
    <w:rsid w:val="00CE63B5"/>
    <w:rsid w:val="00CF1BE2"/>
    <w:rsid w:val="00CF286A"/>
    <w:rsid w:val="00CF45ED"/>
    <w:rsid w:val="00CF46C0"/>
    <w:rsid w:val="00D01ECA"/>
    <w:rsid w:val="00D04805"/>
    <w:rsid w:val="00D10240"/>
    <w:rsid w:val="00D15046"/>
    <w:rsid w:val="00D230CC"/>
    <w:rsid w:val="00D260BC"/>
    <w:rsid w:val="00D26FD2"/>
    <w:rsid w:val="00D30CEA"/>
    <w:rsid w:val="00D32259"/>
    <w:rsid w:val="00D40ADC"/>
    <w:rsid w:val="00D416E0"/>
    <w:rsid w:val="00D45E70"/>
    <w:rsid w:val="00D5344B"/>
    <w:rsid w:val="00D55E67"/>
    <w:rsid w:val="00D60DF5"/>
    <w:rsid w:val="00D70FB8"/>
    <w:rsid w:val="00D71C0E"/>
    <w:rsid w:val="00D749AA"/>
    <w:rsid w:val="00D75B1E"/>
    <w:rsid w:val="00D80A71"/>
    <w:rsid w:val="00D83395"/>
    <w:rsid w:val="00D90E7F"/>
    <w:rsid w:val="00D92111"/>
    <w:rsid w:val="00D92ED9"/>
    <w:rsid w:val="00DA03C1"/>
    <w:rsid w:val="00DA088D"/>
    <w:rsid w:val="00DA29B6"/>
    <w:rsid w:val="00DA428F"/>
    <w:rsid w:val="00DB6ED5"/>
    <w:rsid w:val="00DC0028"/>
    <w:rsid w:val="00DC1362"/>
    <w:rsid w:val="00DC24BB"/>
    <w:rsid w:val="00DC39C2"/>
    <w:rsid w:val="00DC3A85"/>
    <w:rsid w:val="00DC3DE5"/>
    <w:rsid w:val="00DC423C"/>
    <w:rsid w:val="00DC57FC"/>
    <w:rsid w:val="00DC7908"/>
    <w:rsid w:val="00DD1D19"/>
    <w:rsid w:val="00DD1E51"/>
    <w:rsid w:val="00DD4A99"/>
    <w:rsid w:val="00DD673F"/>
    <w:rsid w:val="00DD7E93"/>
    <w:rsid w:val="00DE0E5F"/>
    <w:rsid w:val="00DE28E1"/>
    <w:rsid w:val="00DE2F3B"/>
    <w:rsid w:val="00DF0615"/>
    <w:rsid w:val="00DF32C2"/>
    <w:rsid w:val="00DF66F3"/>
    <w:rsid w:val="00E06F91"/>
    <w:rsid w:val="00E0773F"/>
    <w:rsid w:val="00E07DB7"/>
    <w:rsid w:val="00E136D8"/>
    <w:rsid w:val="00E14CB9"/>
    <w:rsid w:val="00E15198"/>
    <w:rsid w:val="00E26544"/>
    <w:rsid w:val="00E27118"/>
    <w:rsid w:val="00E27793"/>
    <w:rsid w:val="00E309A0"/>
    <w:rsid w:val="00E330B9"/>
    <w:rsid w:val="00E34DC9"/>
    <w:rsid w:val="00E36FCD"/>
    <w:rsid w:val="00E412AE"/>
    <w:rsid w:val="00E46C22"/>
    <w:rsid w:val="00E60C63"/>
    <w:rsid w:val="00E6108E"/>
    <w:rsid w:val="00E616EF"/>
    <w:rsid w:val="00E62E14"/>
    <w:rsid w:val="00E630C8"/>
    <w:rsid w:val="00E64EC0"/>
    <w:rsid w:val="00E70601"/>
    <w:rsid w:val="00E714F4"/>
    <w:rsid w:val="00E718DE"/>
    <w:rsid w:val="00E75420"/>
    <w:rsid w:val="00E75C2E"/>
    <w:rsid w:val="00E76D1D"/>
    <w:rsid w:val="00E77CA1"/>
    <w:rsid w:val="00E81070"/>
    <w:rsid w:val="00E85855"/>
    <w:rsid w:val="00E871BF"/>
    <w:rsid w:val="00E90BD7"/>
    <w:rsid w:val="00E93F05"/>
    <w:rsid w:val="00E94A71"/>
    <w:rsid w:val="00EA2767"/>
    <w:rsid w:val="00EA4708"/>
    <w:rsid w:val="00EB20BE"/>
    <w:rsid w:val="00EB57EF"/>
    <w:rsid w:val="00EB7A48"/>
    <w:rsid w:val="00EC05DF"/>
    <w:rsid w:val="00EC1086"/>
    <w:rsid w:val="00EC53E8"/>
    <w:rsid w:val="00EC6C0C"/>
    <w:rsid w:val="00EC7373"/>
    <w:rsid w:val="00ED263D"/>
    <w:rsid w:val="00ED359F"/>
    <w:rsid w:val="00ED5F34"/>
    <w:rsid w:val="00ED7C44"/>
    <w:rsid w:val="00EE2FA0"/>
    <w:rsid w:val="00EF58A1"/>
    <w:rsid w:val="00EF7C6C"/>
    <w:rsid w:val="00F04DAD"/>
    <w:rsid w:val="00F05926"/>
    <w:rsid w:val="00F107A1"/>
    <w:rsid w:val="00F114DB"/>
    <w:rsid w:val="00F13296"/>
    <w:rsid w:val="00F1510F"/>
    <w:rsid w:val="00F160DE"/>
    <w:rsid w:val="00F179CE"/>
    <w:rsid w:val="00F21323"/>
    <w:rsid w:val="00F246B2"/>
    <w:rsid w:val="00F32262"/>
    <w:rsid w:val="00F33F57"/>
    <w:rsid w:val="00F37285"/>
    <w:rsid w:val="00F423B5"/>
    <w:rsid w:val="00F42676"/>
    <w:rsid w:val="00F42E83"/>
    <w:rsid w:val="00F514A2"/>
    <w:rsid w:val="00F5398C"/>
    <w:rsid w:val="00F5432D"/>
    <w:rsid w:val="00F5604B"/>
    <w:rsid w:val="00F63B39"/>
    <w:rsid w:val="00F72F3B"/>
    <w:rsid w:val="00F74DCE"/>
    <w:rsid w:val="00F76499"/>
    <w:rsid w:val="00F80F65"/>
    <w:rsid w:val="00F84228"/>
    <w:rsid w:val="00F879C3"/>
    <w:rsid w:val="00F91671"/>
    <w:rsid w:val="00F945A4"/>
    <w:rsid w:val="00F95525"/>
    <w:rsid w:val="00F95D16"/>
    <w:rsid w:val="00FA2C8E"/>
    <w:rsid w:val="00FA5B90"/>
    <w:rsid w:val="00FA6C1D"/>
    <w:rsid w:val="00FB52CD"/>
    <w:rsid w:val="00FB62A9"/>
    <w:rsid w:val="00FB6B98"/>
    <w:rsid w:val="00FB72E1"/>
    <w:rsid w:val="00FC3458"/>
    <w:rsid w:val="00FC4B65"/>
    <w:rsid w:val="00FC5828"/>
    <w:rsid w:val="00FD1373"/>
    <w:rsid w:val="00FD2381"/>
    <w:rsid w:val="00FD2A94"/>
    <w:rsid w:val="00FD3240"/>
    <w:rsid w:val="00FD4591"/>
    <w:rsid w:val="00FE08F0"/>
    <w:rsid w:val="00FE2742"/>
    <w:rsid w:val="00FE5217"/>
    <w:rsid w:val="00FF3A2C"/>
    <w:rsid w:val="00FF4C62"/>
    <w:rsid w:val="00FF7D99"/>
    <w:rsid w:val="63E5E83E"/>
    <w:rsid w:val="77CF1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81E86"/>
  <w15:chartTrackingRefBased/>
  <w15:docId w15:val="{B5D59040-0B2D-4B54-A125-07E6788F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CF1"/>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4">
    <w:name w:val="heading 4"/>
    <w:basedOn w:val="Normal"/>
    <w:next w:val="Normal"/>
    <w:link w:val="Heading4Char"/>
    <w:uiPriority w:val="9"/>
    <w:semiHidden/>
    <w:unhideWhenUsed/>
    <w:qFormat/>
    <w:rsid w:val="00A52E86"/>
    <w:pPr>
      <w:keepNext/>
      <w:keepLines/>
      <w:spacing w:before="40" w:after="0"/>
      <w:outlineLvl w:val="3"/>
    </w:pPr>
    <w:rPr>
      <w:rFonts w:asciiTheme="majorHAnsi" w:eastAsiaTheme="majorEastAsia" w:hAnsiTheme="majorHAnsi" w:cstheme="majorBidi"/>
      <w:i/>
      <w:iCs/>
      <w:color w:val="007789" w:themeColor="accent1" w:themeShade="BF"/>
    </w:rPr>
  </w:style>
  <w:style w:type="paragraph" w:styleId="Heading5">
    <w:name w:val="heading 5"/>
    <w:basedOn w:val="Normal"/>
    <w:next w:val="Normal"/>
    <w:link w:val="Heading5Char"/>
    <w:uiPriority w:val="9"/>
    <w:semiHidden/>
    <w:unhideWhenUsed/>
    <w:qFormat/>
    <w:rsid w:val="00A52E86"/>
    <w:pPr>
      <w:keepNext/>
      <w:keepLines/>
      <w:spacing w:before="40" w:after="0"/>
      <w:outlineLvl w:val="4"/>
    </w:pPr>
    <w:rPr>
      <w:rFonts w:asciiTheme="majorHAnsi" w:eastAsiaTheme="majorEastAsia" w:hAnsiTheme="majorHAnsi" w:cstheme="majorBidi"/>
      <w:color w:val="007789" w:themeColor="accent1" w:themeShade="BF"/>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4"/>
      </w:numPr>
    </w:pPr>
  </w:style>
  <w:style w:type="paragraph" w:styleId="Title">
    <w:name w:val="Title"/>
    <w:basedOn w:val="Normal"/>
    <w:link w:val="TitleChar"/>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nhideWhenUsed/>
    <w:rsid w:val="00C6554A"/>
    <w:pPr>
      <w:spacing w:before="0" w:after="0" w:line="240" w:lineRule="auto"/>
    </w:pPr>
  </w:style>
  <w:style w:type="character" w:customStyle="1" w:styleId="HeaderChar">
    <w:name w:val="Header Char"/>
    <w:basedOn w:val="DefaultParagraphFont"/>
    <w:link w:val="Header"/>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3"/>
      </w:numPr>
      <w:contextualSpacing/>
    </w:pPr>
  </w:style>
  <w:style w:type="character" w:customStyle="1" w:styleId="Heading3Char">
    <w:name w:val="Heading 3 Char"/>
    <w:basedOn w:val="DefaultParagraphFont"/>
    <w:link w:val="Heading3"/>
    <w:uiPriority w:val="9"/>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nhideWhenUsed/>
    <w:rsid w:val="00C6554A"/>
    <w:rPr>
      <w:sz w:val="22"/>
      <w:szCs w:val="16"/>
    </w:rPr>
  </w:style>
  <w:style w:type="paragraph" w:styleId="CommentText">
    <w:name w:val="annotation text"/>
    <w:basedOn w:val="Normal"/>
    <w:link w:val="CommentTextChar"/>
    <w:unhideWhenUsed/>
    <w:rsid w:val="00C6554A"/>
    <w:pPr>
      <w:spacing w:line="240" w:lineRule="auto"/>
    </w:pPr>
    <w:rPr>
      <w:szCs w:val="20"/>
    </w:rPr>
  </w:style>
  <w:style w:type="character" w:customStyle="1" w:styleId="CommentTextChar">
    <w:name w:val="Comment Text Char"/>
    <w:basedOn w:val="DefaultParagraphFont"/>
    <w:link w:val="CommentText"/>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customStyle="1" w:styleId="971A9CB9C26644298084B4E94CC740F2">
    <w:name w:val="971A9CB9C26644298084B4E94CC740F2"/>
    <w:rsid w:val="004221AD"/>
    <w:pPr>
      <w:spacing w:before="0" w:after="160" w:line="278" w:lineRule="auto"/>
    </w:pPr>
    <w:rPr>
      <w:rFonts w:eastAsiaTheme="minorEastAsia"/>
      <w:color w:val="auto"/>
      <w:kern w:val="2"/>
      <w:sz w:val="24"/>
      <w:szCs w:val="24"/>
      <w:lang w:val="en-CA" w:eastAsia="en-CA"/>
      <w14:ligatures w14:val="standardContextual"/>
    </w:rPr>
  </w:style>
  <w:style w:type="paragraph" w:styleId="ListParagraph">
    <w:name w:val="List Paragraph"/>
    <w:basedOn w:val="Normal"/>
    <w:uiPriority w:val="34"/>
    <w:unhideWhenUsed/>
    <w:qFormat/>
    <w:rsid w:val="007E6F50"/>
    <w:pPr>
      <w:ind w:left="720"/>
      <w:contextualSpacing/>
    </w:pPr>
  </w:style>
  <w:style w:type="paragraph" w:styleId="TOC1">
    <w:name w:val="toc 1"/>
    <w:basedOn w:val="Normal"/>
    <w:next w:val="Normal"/>
    <w:autoRedefine/>
    <w:uiPriority w:val="39"/>
    <w:unhideWhenUsed/>
    <w:rsid w:val="007E6F50"/>
    <w:pPr>
      <w:spacing w:after="100"/>
    </w:pPr>
  </w:style>
  <w:style w:type="paragraph" w:styleId="TOC2">
    <w:name w:val="toc 2"/>
    <w:basedOn w:val="Normal"/>
    <w:next w:val="Normal"/>
    <w:autoRedefine/>
    <w:uiPriority w:val="39"/>
    <w:unhideWhenUsed/>
    <w:rsid w:val="007E6F50"/>
    <w:pPr>
      <w:spacing w:after="100"/>
      <w:ind w:left="220"/>
    </w:pPr>
  </w:style>
  <w:style w:type="table" w:styleId="TableGrid">
    <w:name w:val="Table Grid"/>
    <w:basedOn w:val="TableNormal"/>
    <w:uiPriority w:val="39"/>
    <w:rsid w:val="007E6F5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34A3"/>
    <w:rPr>
      <w:color w:val="605E5C"/>
      <w:shd w:val="clear" w:color="auto" w:fill="E1DFDD"/>
    </w:rPr>
  </w:style>
  <w:style w:type="paragraph" w:styleId="TOCHeading">
    <w:name w:val="TOC Heading"/>
    <w:basedOn w:val="Heading1"/>
    <w:next w:val="Normal"/>
    <w:uiPriority w:val="39"/>
    <w:unhideWhenUsed/>
    <w:qFormat/>
    <w:rsid w:val="007852D5"/>
    <w:pPr>
      <w:spacing w:before="240" w:after="0" w:line="259" w:lineRule="auto"/>
      <w:contextualSpacing w:val="0"/>
      <w:outlineLvl w:val="9"/>
    </w:pPr>
    <w:rPr>
      <w:szCs w:val="32"/>
    </w:rPr>
  </w:style>
  <w:style w:type="paragraph" w:styleId="NormalWeb">
    <w:name w:val="Normal (Web)"/>
    <w:basedOn w:val="Normal"/>
    <w:uiPriority w:val="99"/>
    <w:unhideWhenUsed/>
    <w:rsid w:val="00AD2A3F"/>
    <w:pPr>
      <w:spacing w:before="100" w:beforeAutospacing="1" w:after="100" w:afterAutospacing="1" w:line="240" w:lineRule="auto"/>
    </w:pPr>
    <w:rPr>
      <w:rFonts w:ascii="Times New Roman" w:eastAsia="Times New Roman" w:hAnsi="Times New Roman" w:cs="Times New Roman"/>
      <w:color w:val="auto"/>
      <w:sz w:val="24"/>
      <w:szCs w:val="24"/>
      <w:lang w:val="en-CA" w:eastAsia="en-CA"/>
    </w:rPr>
  </w:style>
  <w:style w:type="paragraph" w:styleId="Revision">
    <w:name w:val="Revision"/>
    <w:hidden/>
    <w:uiPriority w:val="99"/>
    <w:semiHidden/>
    <w:rsid w:val="00CA7929"/>
    <w:pPr>
      <w:spacing w:before="0" w:after="0" w:line="240" w:lineRule="auto"/>
    </w:pPr>
  </w:style>
  <w:style w:type="character" w:styleId="BookTitle">
    <w:name w:val="Book Title"/>
    <w:basedOn w:val="DefaultParagraphFont"/>
    <w:uiPriority w:val="33"/>
    <w:semiHidden/>
    <w:unhideWhenUsed/>
    <w:qFormat/>
    <w:rsid w:val="00A52E86"/>
    <w:rPr>
      <w:b/>
      <w:bCs/>
      <w:i/>
      <w:iCs/>
      <w:spacing w:val="5"/>
    </w:rPr>
  </w:style>
  <w:style w:type="character" w:styleId="Emphasis">
    <w:name w:val="Emphasis"/>
    <w:basedOn w:val="DefaultParagraphFont"/>
    <w:uiPriority w:val="20"/>
    <w:semiHidden/>
    <w:unhideWhenUsed/>
    <w:qFormat/>
    <w:rsid w:val="00A52E86"/>
    <w:rPr>
      <w:i/>
      <w:iCs/>
    </w:rPr>
  </w:style>
  <w:style w:type="character" w:customStyle="1" w:styleId="Heading4Char">
    <w:name w:val="Heading 4 Char"/>
    <w:basedOn w:val="DefaultParagraphFont"/>
    <w:link w:val="Heading4"/>
    <w:uiPriority w:val="9"/>
    <w:semiHidden/>
    <w:rsid w:val="00A52E86"/>
    <w:rPr>
      <w:rFonts w:asciiTheme="majorHAnsi" w:eastAsiaTheme="majorEastAsia" w:hAnsiTheme="majorHAnsi" w:cstheme="majorBidi"/>
      <w:i/>
      <w:iCs/>
      <w:color w:val="007789" w:themeColor="accent1" w:themeShade="BF"/>
    </w:rPr>
  </w:style>
  <w:style w:type="character" w:customStyle="1" w:styleId="Heading5Char">
    <w:name w:val="Heading 5 Char"/>
    <w:basedOn w:val="DefaultParagraphFont"/>
    <w:link w:val="Heading5"/>
    <w:uiPriority w:val="9"/>
    <w:semiHidden/>
    <w:rsid w:val="00A52E86"/>
    <w:rPr>
      <w:rFonts w:asciiTheme="majorHAnsi" w:eastAsiaTheme="majorEastAsia" w:hAnsiTheme="majorHAnsi" w:cstheme="majorBidi"/>
      <w:color w:val="007789" w:themeColor="accent1" w:themeShade="BF"/>
    </w:rPr>
  </w:style>
  <w:style w:type="paragraph" w:styleId="NoSpacing">
    <w:name w:val="No Spacing"/>
    <w:uiPriority w:val="1"/>
    <w:semiHidden/>
    <w:unhideWhenUsed/>
    <w:qFormat/>
    <w:rsid w:val="00A52E86"/>
    <w:pPr>
      <w:spacing w:before="0" w:after="0" w:line="240" w:lineRule="auto"/>
    </w:pPr>
  </w:style>
  <w:style w:type="paragraph" w:styleId="Quote">
    <w:name w:val="Quote"/>
    <w:basedOn w:val="Normal"/>
    <w:next w:val="Normal"/>
    <w:link w:val="QuoteChar"/>
    <w:uiPriority w:val="29"/>
    <w:semiHidden/>
    <w:unhideWhenUsed/>
    <w:qFormat/>
    <w:rsid w:val="00A52E8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52E86"/>
    <w:rPr>
      <w:i/>
      <w:iCs/>
      <w:color w:val="404040" w:themeColor="text1" w:themeTint="BF"/>
    </w:rPr>
  </w:style>
  <w:style w:type="character" w:styleId="Strong">
    <w:name w:val="Strong"/>
    <w:basedOn w:val="DefaultParagraphFont"/>
    <w:uiPriority w:val="22"/>
    <w:semiHidden/>
    <w:unhideWhenUsed/>
    <w:qFormat/>
    <w:rsid w:val="00A52E86"/>
    <w:rPr>
      <w:b/>
      <w:bCs/>
    </w:rPr>
  </w:style>
  <w:style w:type="character" w:styleId="SubtleEmphasis">
    <w:name w:val="Subtle Emphasis"/>
    <w:basedOn w:val="DefaultParagraphFont"/>
    <w:uiPriority w:val="19"/>
    <w:semiHidden/>
    <w:unhideWhenUsed/>
    <w:qFormat/>
    <w:rsid w:val="00A52E86"/>
    <w:rPr>
      <w:i/>
      <w:iCs/>
      <w:color w:val="404040" w:themeColor="text1" w:themeTint="BF"/>
    </w:rPr>
  </w:style>
  <w:style w:type="character" w:styleId="SubtleReference">
    <w:name w:val="Subtle Reference"/>
    <w:basedOn w:val="DefaultParagraphFont"/>
    <w:uiPriority w:val="31"/>
    <w:semiHidden/>
    <w:unhideWhenUsed/>
    <w:qFormat/>
    <w:rsid w:val="00A52E8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790859">
      <w:bodyDiv w:val="1"/>
      <w:marLeft w:val="0"/>
      <w:marRight w:val="0"/>
      <w:marTop w:val="0"/>
      <w:marBottom w:val="0"/>
      <w:divBdr>
        <w:top w:val="none" w:sz="0" w:space="0" w:color="auto"/>
        <w:left w:val="none" w:sz="0" w:space="0" w:color="auto"/>
        <w:bottom w:val="none" w:sz="0" w:space="0" w:color="auto"/>
        <w:right w:val="none" w:sz="0" w:space="0" w:color="auto"/>
      </w:divBdr>
    </w:div>
    <w:div w:id="493569784">
      <w:bodyDiv w:val="1"/>
      <w:marLeft w:val="0"/>
      <w:marRight w:val="0"/>
      <w:marTop w:val="0"/>
      <w:marBottom w:val="0"/>
      <w:divBdr>
        <w:top w:val="none" w:sz="0" w:space="0" w:color="auto"/>
        <w:left w:val="none" w:sz="0" w:space="0" w:color="auto"/>
        <w:bottom w:val="none" w:sz="0" w:space="0" w:color="auto"/>
        <w:right w:val="none" w:sz="0" w:space="0" w:color="auto"/>
      </w:divBdr>
    </w:div>
    <w:div w:id="507403013">
      <w:bodyDiv w:val="1"/>
      <w:marLeft w:val="0"/>
      <w:marRight w:val="0"/>
      <w:marTop w:val="0"/>
      <w:marBottom w:val="0"/>
      <w:divBdr>
        <w:top w:val="none" w:sz="0" w:space="0" w:color="auto"/>
        <w:left w:val="none" w:sz="0" w:space="0" w:color="auto"/>
        <w:bottom w:val="none" w:sz="0" w:space="0" w:color="auto"/>
        <w:right w:val="none" w:sz="0" w:space="0" w:color="auto"/>
      </w:divBdr>
    </w:div>
    <w:div w:id="557321863">
      <w:bodyDiv w:val="1"/>
      <w:marLeft w:val="0"/>
      <w:marRight w:val="0"/>
      <w:marTop w:val="0"/>
      <w:marBottom w:val="0"/>
      <w:divBdr>
        <w:top w:val="none" w:sz="0" w:space="0" w:color="auto"/>
        <w:left w:val="none" w:sz="0" w:space="0" w:color="auto"/>
        <w:bottom w:val="none" w:sz="0" w:space="0" w:color="auto"/>
        <w:right w:val="none" w:sz="0" w:space="0" w:color="auto"/>
      </w:divBdr>
    </w:div>
    <w:div w:id="685058103">
      <w:bodyDiv w:val="1"/>
      <w:marLeft w:val="0"/>
      <w:marRight w:val="0"/>
      <w:marTop w:val="0"/>
      <w:marBottom w:val="0"/>
      <w:divBdr>
        <w:top w:val="none" w:sz="0" w:space="0" w:color="auto"/>
        <w:left w:val="none" w:sz="0" w:space="0" w:color="auto"/>
        <w:bottom w:val="none" w:sz="0" w:space="0" w:color="auto"/>
        <w:right w:val="none" w:sz="0" w:space="0" w:color="auto"/>
      </w:divBdr>
    </w:div>
    <w:div w:id="721951390">
      <w:bodyDiv w:val="1"/>
      <w:marLeft w:val="0"/>
      <w:marRight w:val="0"/>
      <w:marTop w:val="0"/>
      <w:marBottom w:val="0"/>
      <w:divBdr>
        <w:top w:val="none" w:sz="0" w:space="0" w:color="auto"/>
        <w:left w:val="none" w:sz="0" w:space="0" w:color="auto"/>
        <w:bottom w:val="none" w:sz="0" w:space="0" w:color="auto"/>
        <w:right w:val="none" w:sz="0" w:space="0" w:color="auto"/>
      </w:divBdr>
    </w:div>
    <w:div w:id="770781913">
      <w:bodyDiv w:val="1"/>
      <w:marLeft w:val="0"/>
      <w:marRight w:val="0"/>
      <w:marTop w:val="0"/>
      <w:marBottom w:val="0"/>
      <w:divBdr>
        <w:top w:val="none" w:sz="0" w:space="0" w:color="auto"/>
        <w:left w:val="none" w:sz="0" w:space="0" w:color="auto"/>
        <w:bottom w:val="none" w:sz="0" w:space="0" w:color="auto"/>
        <w:right w:val="none" w:sz="0" w:space="0" w:color="auto"/>
      </w:divBdr>
    </w:div>
    <w:div w:id="786193461">
      <w:bodyDiv w:val="1"/>
      <w:marLeft w:val="0"/>
      <w:marRight w:val="0"/>
      <w:marTop w:val="0"/>
      <w:marBottom w:val="0"/>
      <w:divBdr>
        <w:top w:val="none" w:sz="0" w:space="0" w:color="auto"/>
        <w:left w:val="none" w:sz="0" w:space="0" w:color="auto"/>
        <w:bottom w:val="none" w:sz="0" w:space="0" w:color="auto"/>
        <w:right w:val="none" w:sz="0" w:space="0" w:color="auto"/>
      </w:divBdr>
    </w:div>
    <w:div w:id="869074675">
      <w:bodyDiv w:val="1"/>
      <w:marLeft w:val="0"/>
      <w:marRight w:val="0"/>
      <w:marTop w:val="0"/>
      <w:marBottom w:val="0"/>
      <w:divBdr>
        <w:top w:val="none" w:sz="0" w:space="0" w:color="auto"/>
        <w:left w:val="none" w:sz="0" w:space="0" w:color="auto"/>
        <w:bottom w:val="none" w:sz="0" w:space="0" w:color="auto"/>
        <w:right w:val="none" w:sz="0" w:space="0" w:color="auto"/>
      </w:divBdr>
    </w:div>
    <w:div w:id="1086460201">
      <w:bodyDiv w:val="1"/>
      <w:marLeft w:val="0"/>
      <w:marRight w:val="0"/>
      <w:marTop w:val="0"/>
      <w:marBottom w:val="0"/>
      <w:divBdr>
        <w:top w:val="none" w:sz="0" w:space="0" w:color="auto"/>
        <w:left w:val="none" w:sz="0" w:space="0" w:color="auto"/>
        <w:bottom w:val="none" w:sz="0" w:space="0" w:color="auto"/>
        <w:right w:val="none" w:sz="0" w:space="0" w:color="auto"/>
      </w:divBdr>
    </w:div>
    <w:div w:id="1403530086">
      <w:bodyDiv w:val="1"/>
      <w:marLeft w:val="0"/>
      <w:marRight w:val="0"/>
      <w:marTop w:val="0"/>
      <w:marBottom w:val="0"/>
      <w:divBdr>
        <w:top w:val="none" w:sz="0" w:space="0" w:color="auto"/>
        <w:left w:val="none" w:sz="0" w:space="0" w:color="auto"/>
        <w:bottom w:val="none" w:sz="0" w:space="0" w:color="auto"/>
        <w:right w:val="none" w:sz="0" w:space="0" w:color="auto"/>
      </w:divBdr>
    </w:div>
    <w:div w:id="1587956374">
      <w:bodyDiv w:val="1"/>
      <w:marLeft w:val="0"/>
      <w:marRight w:val="0"/>
      <w:marTop w:val="0"/>
      <w:marBottom w:val="0"/>
      <w:divBdr>
        <w:top w:val="none" w:sz="0" w:space="0" w:color="auto"/>
        <w:left w:val="none" w:sz="0" w:space="0" w:color="auto"/>
        <w:bottom w:val="none" w:sz="0" w:space="0" w:color="auto"/>
        <w:right w:val="none" w:sz="0" w:space="0" w:color="auto"/>
      </w:divBdr>
    </w:div>
    <w:div w:id="180468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nancials@o5pba.ca"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esa\AppData\Local\Microsoft\Office\16.0\DTS\en-CA%7b9E662376-3870-4C11-84D1-45A3A3FE04B6%7d\%7b29AEC972-1BB7-4E13-B759-319E0CE9342D%7dtf02835058_win32.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B67A0-EF20-41C8-8119-2B193601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{29AEC972-1BB7-4E13-B759-319E0CE9342D}tf02835058_win32</Template>
  <TotalTime>1</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Beesack</dc:creator>
  <cp:keywords/>
  <dc:description/>
  <cp:lastModifiedBy>Lori Beesack</cp:lastModifiedBy>
  <cp:revision>3</cp:revision>
  <cp:lastPrinted>2026-08-23T13:29:00Z</cp:lastPrinted>
  <dcterms:created xsi:type="dcterms:W3CDTF">2026-11-02T02:14:00Z</dcterms:created>
  <dcterms:modified xsi:type="dcterms:W3CDTF">2026-11-02T02:33:00Z</dcterms:modified>
</cp:coreProperties>
</file>